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00682" w14:textId="77777777" w:rsidR="00E40676" w:rsidRPr="00E40676" w:rsidRDefault="00E40676" w:rsidP="00AF6D0C">
      <w:pPr>
        <w:jc w:val="center"/>
        <w:rPr>
          <w:rFonts w:ascii="Arial" w:eastAsia="Times New Roman" w:hAnsi="Arial" w:cs="Times New Roman"/>
          <w:b/>
          <w:lang w:val="en-CA"/>
        </w:rPr>
      </w:pPr>
      <w:r w:rsidRPr="00E40676">
        <w:rPr>
          <w:rFonts w:ascii="Arial" w:eastAsia="Times New Roman" w:hAnsi="Arial" w:cs="Times New Roman"/>
          <w:b/>
          <w:lang w:val="en-CA"/>
        </w:rPr>
        <w:t xml:space="preserve">PAC </w:t>
      </w:r>
      <w:r w:rsidR="00584C7E">
        <w:rPr>
          <w:rFonts w:ascii="Arial" w:eastAsia="Times New Roman" w:hAnsi="Arial" w:cs="Times New Roman"/>
          <w:b/>
          <w:lang w:val="en-CA"/>
        </w:rPr>
        <w:t>General</w:t>
      </w:r>
      <w:r w:rsidRPr="00E40676">
        <w:rPr>
          <w:rFonts w:ascii="Arial" w:eastAsia="Times New Roman" w:hAnsi="Arial" w:cs="Times New Roman"/>
          <w:b/>
          <w:lang w:val="en-CA"/>
        </w:rPr>
        <w:t xml:space="preserve"> Meeting</w:t>
      </w:r>
      <w:r>
        <w:rPr>
          <w:rFonts w:ascii="Arial" w:eastAsia="Times New Roman" w:hAnsi="Arial" w:cs="Times New Roman"/>
          <w:b/>
          <w:lang w:val="en-CA"/>
        </w:rPr>
        <w:br/>
        <w:t xml:space="preserve">7:00pm, </w:t>
      </w:r>
      <w:r w:rsidR="00584C7E">
        <w:rPr>
          <w:rFonts w:ascii="Arial" w:eastAsia="Times New Roman" w:hAnsi="Arial" w:cs="Times New Roman"/>
          <w:b/>
          <w:lang w:val="en-CA"/>
        </w:rPr>
        <w:t>October 24</w:t>
      </w:r>
      <w:r>
        <w:rPr>
          <w:rFonts w:ascii="Arial" w:eastAsia="Times New Roman" w:hAnsi="Arial" w:cs="Times New Roman"/>
          <w:b/>
          <w:lang w:val="en-CA"/>
        </w:rPr>
        <w:t>, 2018</w:t>
      </w:r>
      <w:r>
        <w:rPr>
          <w:rFonts w:ascii="Arial" w:eastAsia="Times New Roman" w:hAnsi="Arial" w:cs="Times New Roman"/>
          <w:b/>
          <w:lang w:val="en-CA"/>
        </w:rPr>
        <w:br/>
        <w:t>Ross Road School Library</w:t>
      </w:r>
    </w:p>
    <w:p w14:paraId="0B6694AD" w14:textId="77777777" w:rsidR="00E40676" w:rsidRPr="00E40676" w:rsidRDefault="00E40676" w:rsidP="00E40676">
      <w:pPr>
        <w:jc w:val="center"/>
        <w:rPr>
          <w:rFonts w:ascii="Arial" w:eastAsia="Times New Roman" w:hAnsi="Arial" w:cs="Times New Roman"/>
          <w:b/>
          <w:lang w:val="en-CA"/>
        </w:rPr>
      </w:pPr>
    </w:p>
    <w:p w14:paraId="7962769A" w14:textId="77777777" w:rsidR="00E40676" w:rsidRPr="00531E50" w:rsidRDefault="00F07FD0" w:rsidP="00531E50">
      <w:pPr>
        <w:jc w:val="center"/>
        <w:rPr>
          <w:rFonts w:ascii="Arial" w:eastAsia="Times New Roman" w:hAnsi="Arial" w:cs="Times New Roman"/>
          <w:b/>
          <w:lang w:val="en-CA"/>
        </w:rPr>
      </w:pPr>
      <w:r>
        <w:rPr>
          <w:rFonts w:ascii="Arial" w:eastAsia="Times New Roman" w:hAnsi="Arial" w:cs="Times New Roman"/>
          <w:b/>
          <w:lang w:val="en-CA"/>
        </w:rPr>
        <w:t>AGENDA</w:t>
      </w:r>
    </w:p>
    <w:p w14:paraId="516CF645" w14:textId="77777777" w:rsidR="00E40676" w:rsidRPr="00E40676" w:rsidRDefault="00E40676" w:rsidP="00E40676">
      <w:pPr>
        <w:spacing w:line="324" w:lineRule="atLeast"/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  <w:r w:rsidRPr="00E40676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  </w:t>
      </w:r>
    </w:p>
    <w:p w14:paraId="5C308683" w14:textId="488DC4BC" w:rsidR="00E80861" w:rsidRDefault="00E80861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W</w:t>
      </w:r>
      <w:r w:rsidR="00753FC3"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elcome and Call to </w:t>
      </w:r>
      <w:r w:rsidR="00BB35A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</w:t>
      </w:r>
      <w:r w:rsidR="00753FC3"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rder</w:t>
      </w:r>
      <w:r w:rsidR="00491175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(Linda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Munro</w:t>
      </w:r>
      <w:r w:rsidR="00491175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02EDF6AA" w14:textId="77777777" w:rsidR="00A6680C" w:rsidRDefault="00A6680C" w:rsidP="00A6680C">
      <w:pPr>
        <w:pStyle w:val="ListParagraph"/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0A7C1A16" w14:textId="7841CF34" w:rsidR="006C0AF8" w:rsidRDefault="006C0AF8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Approval of the agenda</w:t>
      </w:r>
      <w:r w:rsidR="00853A28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</w:p>
    <w:p w14:paraId="3CA2FDFD" w14:textId="77777777" w:rsidR="00CC7BFD" w:rsidRPr="00CC7BFD" w:rsidRDefault="00CC7BFD" w:rsidP="00CC7BFD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56017104" w14:textId="76CA1804" w:rsidR="006C0AF8" w:rsidRDefault="00CC7BFD" w:rsidP="0000610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Approval of </w:t>
      </w:r>
      <w:r w:rsidR="009E0742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minutes from AGM </w:t>
      </w:r>
      <w:r w:rsidR="00853A28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May 30, 2018 </w:t>
      </w:r>
    </w:p>
    <w:p w14:paraId="51011081" w14:textId="77777777" w:rsidR="00246B37" w:rsidRPr="00246B37" w:rsidRDefault="00246B37" w:rsidP="00246B37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2083C60" w14:textId="0FB6E84B" w:rsidR="00246B37" w:rsidRDefault="00737DCE" w:rsidP="0000610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Vot</w:t>
      </w:r>
      <w:r w:rsidR="0042751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</w:t>
      </w:r>
      <w:r w:rsidR="00F04C97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on 2018-2019 PAC Executive</w:t>
      </w:r>
      <w:r w:rsidR="00F26B6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</w:p>
    <w:p w14:paraId="5270DBD4" w14:textId="77777777" w:rsidR="009E0742" w:rsidRPr="009E0742" w:rsidRDefault="009E0742" w:rsidP="009E0742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8FFC1CF" w14:textId="794A5F25" w:rsidR="006136FF" w:rsidRDefault="006136FF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Presentation of the </w:t>
      </w:r>
      <w:r w:rsidR="00853A28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Ross Road 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School Pla</w:t>
      </w:r>
      <w:r w:rsidR="00A6680C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n (Principal Susan Owens)</w:t>
      </w:r>
    </w:p>
    <w:p w14:paraId="35A70624" w14:textId="77777777" w:rsidR="00CF3A72" w:rsidRPr="00CF3A72" w:rsidRDefault="00CF3A72" w:rsidP="00CF3A72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93141D4" w14:textId="7F614EE4" w:rsidR="00CF3A72" w:rsidRDefault="00456FF8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PAC 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Chair update (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Chair 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Linda Munro)</w:t>
      </w:r>
    </w:p>
    <w:p w14:paraId="71B7697C" w14:textId="77777777" w:rsidR="00CF3A72" w:rsidRPr="00CF3A72" w:rsidRDefault="00CF3A72" w:rsidP="00CF3A72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31D8B1F" w14:textId="6D778AD2" w:rsidR="000B46E4" w:rsidRDefault="00CF3A72" w:rsidP="00984477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Administration update (Principal Susan Owens)</w:t>
      </w:r>
    </w:p>
    <w:p w14:paraId="3CEEAFDE" w14:textId="77777777" w:rsidR="00FD3820" w:rsidRPr="00FD3820" w:rsidRDefault="00FD3820" w:rsidP="00FD3820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68B72697" w14:textId="77E90020" w:rsidR="009249E4" w:rsidRPr="009249E4" w:rsidRDefault="00FD3820" w:rsidP="009249E4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Fundraising update (</w:t>
      </w:r>
      <w:r w:rsidR="006E558D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Jen Bryan and Dana </w:t>
      </w:r>
      <w:proofErr w:type="spellStart"/>
      <w:r w:rsidR="006E558D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Samis</w:t>
      </w:r>
      <w:proofErr w:type="spellEnd"/>
      <w:r w:rsidR="006E558D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34096D69" w14:textId="0C377F2F" w:rsidR="009249E4" w:rsidRDefault="0072208E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Movie Night </w:t>
      </w:r>
    </w:p>
    <w:p w14:paraId="37B4D045" w14:textId="30E04F82" w:rsidR="009249E4" w:rsidRDefault="0072208E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Winter Fair</w:t>
      </w:r>
    </w:p>
    <w:p w14:paraId="2856FB41" w14:textId="5C60C173" w:rsidR="0072208E" w:rsidRDefault="0072208E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After </w:t>
      </w:r>
      <w:r w:rsidR="00004AD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chool </w:t>
      </w:r>
      <w:r w:rsidR="00004AD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programs</w:t>
      </w:r>
    </w:p>
    <w:p w14:paraId="06EA4FD8" w14:textId="68FEA6BD" w:rsidR="0099231A" w:rsidRDefault="0099231A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Emergency kit sales</w:t>
      </w:r>
    </w:p>
    <w:p w14:paraId="312780EA" w14:textId="2FB32C38" w:rsidR="00004ADE" w:rsidRPr="009249E4" w:rsidRDefault="004E760D" w:rsidP="009249E4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Ongoing fundraisers</w:t>
      </w:r>
    </w:p>
    <w:p w14:paraId="1E2B455F" w14:textId="77777777" w:rsidR="00984477" w:rsidRPr="00984477" w:rsidRDefault="00984477" w:rsidP="00984477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6EF9AC4" w14:textId="77777777" w:rsidR="004614F4" w:rsidRDefault="00456FF8" w:rsidP="004614F4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Financial update (</w:t>
      </w:r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Treasurer Janice </w:t>
      </w:r>
      <w:proofErr w:type="spellStart"/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Sardari</w:t>
      </w:r>
      <w:proofErr w:type="spellEnd"/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3D8CF590" w14:textId="77777777" w:rsidR="004614F4" w:rsidRDefault="004614F4" w:rsidP="004614F4">
      <w:pPr>
        <w:pStyle w:val="ListParagraph"/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0DEE481D" w14:textId="71113E39" w:rsidR="00B742B0" w:rsidRPr="004614F4" w:rsidRDefault="00B742B0" w:rsidP="004614F4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4614F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Communications update (Barbara </w:t>
      </w:r>
      <w:r w:rsidR="004614F4" w:rsidRPr="004614F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Crystal)</w:t>
      </w:r>
    </w:p>
    <w:p w14:paraId="49C29EDA" w14:textId="77777777" w:rsidR="000B46E4" w:rsidRPr="000B46E4" w:rsidRDefault="000B46E4" w:rsidP="000B46E4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335472BE" w14:textId="1D8BC6EB" w:rsidR="000B46E4" w:rsidRDefault="00577ECA" w:rsidP="00992D36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Survey on after school care (Guy Trotter)</w:t>
      </w:r>
    </w:p>
    <w:p w14:paraId="3A59DF2C" w14:textId="77777777" w:rsidR="00BA3BA6" w:rsidRPr="00BA3BA6" w:rsidRDefault="00BA3BA6" w:rsidP="00BA3BA6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62530B5" w14:textId="2353FA4C" w:rsidR="00E40676" w:rsidRPr="00BB35AE" w:rsidRDefault="00BA3BA6" w:rsidP="00BB35AE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Canadian Parents for French update (Alana </w:t>
      </w:r>
      <w:proofErr w:type="spellStart"/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Prashad</w:t>
      </w:r>
      <w:proofErr w:type="spellEnd"/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  <w:r w:rsidR="00992D36" w:rsidRPr="00BB35A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br/>
      </w:r>
    </w:p>
    <w:p w14:paraId="0BCA7A9B" w14:textId="595AC02B" w:rsidR="006851AE" w:rsidRDefault="00992D36" w:rsidP="00531E50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Adjournment</w:t>
      </w:r>
      <w:r w:rsidR="00531E50" w:rsidRPr="002B7D3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[RESOLUTION]</w:t>
      </w:r>
    </w:p>
    <w:p w14:paraId="098B173A" w14:textId="37B50462" w:rsidR="00A915CC" w:rsidRDefault="00A915C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3675F6C6" w14:textId="730BAA6C" w:rsidR="00A915CC" w:rsidRDefault="00A915C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2195F8A2" w14:textId="11701B06" w:rsidR="00233DEC" w:rsidRDefault="00233DE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14C96330" w14:textId="0CEEF026" w:rsidR="00233DEC" w:rsidRDefault="00233DE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57F8EC3" w14:textId="4994A814" w:rsidR="00233DEC" w:rsidRDefault="00233DE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6700EDEA" w14:textId="29B4245E" w:rsidR="00233DEC" w:rsidRDefault="00233DEC" w:rsidP="00A915CC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E86E07F" w14:textId="77777777" w:rsidR="00233DEC" w:rsidRDefault="00233DEC" w:rsidP="00A915CC">
      <w:pPr>
        <w:spacing w:line="276" w:lineRule="auto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0EF6C887" w14:textId="77777777" w:rsidR="00233DEC" w:rsidRDefault="00233DEC" w:rsidP="00A915CC">
      <w:pPr>
        <w:spacing w:line="276" w:lineRule="auto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7EE3F55F" w14:textId="2C7793AC" w:rsidR="00233DEC" w:rsidRDefault="00233DEC" w:rsidP="00A915CC">
      <w:pPr>
        <w:spacing w:line="276" w:lineRule="auto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 w:rsidRPr="00233DEC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Motions for October PAC General Meeting</w:t>
      </w:r>
    </w:p>
    <w:p w14:paraId="026902E8" w14:textId="11A13475" w:rsidR="00233DEC" w:rsidRDefault="00233DEC" w:rsidP="00A915CC">
      <w:pPr>
        <w:spacing w:line="276" w:lineRule="auto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48424D6E" w14:textId="270DBA8D" w:rsidR="00B67DFE" w:rsidRDefault="00B67DFE" w:rsidP="00973578">
      <w:pPr>
        <w:pStyle w:val="ListParagraph"/>
        <w:numPr>
          <w:ilvl w:val="0"/>
          <w:numId w:val="22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Vote on 2018-2019 Ross Road PAC Executive</w:t>
      </w:r>
    </w:p>
    <w:p w14:paraId="7F4CDDD2" w14:textId="77777777" w:rsidR="00B67DFE" w:rsidRDefault="00B67DFE" w:rsidP="00B67DFE">
      <w:pPr>
        <w:spacing w:line="276" w:lineRule="auto"/>
        <w:ind w:left="360" w:firstLine="360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54BA8CD6" w14:textId="637E4C95" w:rsidR="00B67DFE" w:rsidRPr="00B67DFE" w:rsidRDefault="00B67DFE" w:rsidP="00B67DFE">
      <w:pPr>
        <w:spacing w:line="276" w:lineRule="auto"/>
        <w:ind w:left="360" w:firstLine="36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 w:rsidRPr="00B67DFE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MOTION</w:t>
      </w:r>
    </w:p>
    <w:p w14:paraId="16E4D2F9" w14:textId="7703A386" w:rsidR="00B67DFE" w:rsidRDefault="00B67DFE" w:rsidP="00B67DFE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 w:rsidRPr="00B67DFE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That the Ross Road School PAC approves the members of the 2018-2019 PAC Executive members. </w:t>
      </w:r>
    </w:p>
    <w:p w14:paraId="61A54E5A" w14:textId="77777777" w:rsidR="00B67DFE" w:rsidRPr="00B67DFE" w:rsidRDefault="00B67DFE" w:rsidP="00B67DFE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70662C7E" w14:textId="63081609" w:rsidR="00233DEC" w:rsidRPr="0002780B" w:rsidRDefault="00364925" w:rsidP="00973578">
      <w:pPr>
        <w:pStyle w:val="ListParagraph"/>
        <w:numPr>
          <w:ilvl w:val="0"/>
          <w:numId w:val="22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Teachers’ Discretionary Fund</w:t>
      </w:r>
    </w:p>
    <w:p w14:paraId="26C75F53" w14:textId="77777777" w:rsidR="00FB1257" w:rsidRDefault="00FB1257" w:rsidP="003A7F32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1F2E21A0" w14:textId="55FEB089" w:rsidR="00364925" w:rsidRDefault="003A7F32" w:rsidP="003A7F32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MOTION</w:t>
      </w:r>
    </w:p>
    <w:p w14:paraId="34A6BA07" w14:textId="05F14648" w:rsidR="00FB1257" w:rsidRDefault="003A7F32" w:rsidP="00FB1257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That the </w:t>
      </w:r>
      <w:r w:rsidR="00DA15C6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Ross Road School </w:t>
      </w: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PAC approve</w:t>
      </w:r>
      <w:r w:rsidR="00DA15C6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s</w:t>
      </w: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the Ross Road Teachers’ discretionary fund in the amount of $200 </w:t>
      </w:r>
      <w:r w:rsidR="008C28B1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each for 23 divisions and </w:t>
      </w:r>
      <w:r w:rsidR="00FB1257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the Music program and LAC. </w:t>
      </w:r>
    </w:p>
    <w:p w14:paraId="3412F2F0" w14:textId="77777777" w:rsidR="00FB1257" w:rsidRDefault="00FB1257" w:rsidP="00FB1257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7B33BC3C" w14:textId="396F927F" w:rsidR="000F0622" w:rsidRDefault="005F4F23" w:rsidP="00973578">
      <w:pPr>
        <w:pStyle w:val="ListParagraph"/>
        <w:numPr>
          <w:ilvl w:val="0"/>
          <w:numId w:val="22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Library fund</w:t>
      </w:r>
      <w:r w:rsidR="00FA1C9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</w:p>
    <w:p w14:paraId="3503C808" w14:textId="77777777" w:rsidR="00685C18" w:rsidRDefault="00685C18" w:rsidP="005F4F23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60D56C79" w14:textId="1B0BF6B2" w:rsidR="005F4F23" w:rsidRPr="00FA1C9B" w:rsidRDefault="005F4F23" w:rsidP="005F4F23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 w:rsidRPr="00FA1C9B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MOTION</w:t>
      </w:r>
    </w:p>
    <w:p w14:paraId="16ACD468" w14:textId="1CA85D79" w:rsidR="005F4F23" w:rsidRPr="00FA1C9B" w:rsidRDefault="005F4F23" w:rsidP="005F4F23">
      <w:pPr>
        <w:spacing w:line="276" w:lineRule="auto"/>
        <w:ind w:left="720"/>
        <w:rPr>
          <w:rFonts w:ascii="Arial" w:eastAsia="Times New Roman" w:hAnsi="Arial" w:cs="Times New Roman"/>
          <w:b/>
          <w:color w:val="000000" w:themeColor="text1"/>
          <w:sz w:val="22"/>
          <w:szCs w:val="22"/>
          <w:lang w:val="en-CA"/>
        </w:rPr>
      </w:pPr>
      <w:r w:rsidRPr="00FA1C9B">
        <w:rPr>
          <w:rFonts w:ascii="Arial" w:eastAsia="Times New Roman" w:hAnsi="Arial" w:cs="Times New Roman"/>
          <w:b/>
          <w:color w:val="000000" w:themeColor="text1"/>
          <w:sz w:val="22"/>
          <w:szCs w:val="22"/>
          <w:lang w:val="en-CA"/>
        </w:rPr>
        <w:t xml:space="preserve">That the Ross Road School PAC approves the </w:t>
      </w:r>
      <w:r w:rsidR="00FA1C9B" w:rsidRPr="00FA1C9B">
        <w:rPr>
          <w:rFonts w:ascii="Arial" w:eastAsia="Times New Roman" w:hAnsi="Arial" w:cs="Times New Roman"/>
          <w:b/>
          <w:color w:val="000000" w:themeColor="text1"/>
          <w:sz w:val="22"/>
          <w:szCs w:val="22"/>
          <w:lang w:val="en-CA"/>
        </w:rPr>
        <w:t>Library fund for 2018-2019</w:t>
      </w:r>
    </w:p>
    <w:p w14:paraId="0216A2C8" w14:textId="77777777" w:rsidR="00FA1C9B" w:rsidRPr="005F4F23" w:rsidRDefault="00FA1C9B" w:rsidP="005F4F23">
      <w:pPr>
        <w:spacing w:line="276" w:lineRule="auto"/>
        <w:ind w:left="720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3E022E30" w14:textId="420CAC1D" w:rsidR="00C17B47" w:rsidRPr="0002780B" w:rsidRDefault="00FB1257" w:rsidP="00973578">
      <w:pPr>
        <w:pStyle w:val="ListParagraph"/>
        <w:numPr>
          <w:ilvl w:val="0"/>
          <w:numId w:val="22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Separate </w:t>
      </w:r>
      <w:r w:rsidR="00C17B47"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School </w:t>
      </w:r>
      <w:r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Garden and </w:t>
      </w:r>
      <w:r w:rsidR="00C17B47"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Environment Club budgets</w:t>
      </w:r>
    </w:p>
    <w:p w14:paraId="6AEF4787" w14:textId="77777777" w:rsidR="001A508C" w:rsidRDefault="001A508C" w:rsidP="00C17B47">
      <w:pPr>
        <w:spacing w:line="276" w:lineRule="auto"/>
        <w:ind w:left="360" w:firstLine="36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0685AB4D" w14:textId="042A6EF4" w:rsidR="00C17B47" w:rsidRDefault="00C17B47" w:rsidP="00C17B47">
      <w:pPr>
        <w:spacing w:line="276" w:lineRule="auto"/>
        <w:ind w:left="360" w:firstLine="36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MOTION</w:t>
      </w:r>
    </w:p>
    <w:p w14:paraId="25F3B102" w14:textId="2AE65045" w:rsidR="00C17B47" w:rsidRDefault="00C17B47" w:rsidP="001A508C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That the </w:t>
      </w:r>
      <w:r w:rsidR="00DA15C6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Ross Road School PAC will </w:t>
      </w:r>
      <w:r w:rsidR="006F479A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move </w:t>
      </w:r>
      <w:r w:rsidR="00DA15C6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the </w:t>
      </w:r>
      <w:r w:rsidR="00EF2DE8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g</w:t>
      </w:r>
      <w:r w:rsidR="00DA15C6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arden maintenance fun</w:t>
      </w:r>
      <w:r w:rsidR="00E30F45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d</w:t>
      </w:r>
      <w:r w:rsidR="006F479A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s</w:t>
      </w:r>
      <w:r w:rsidR="00E30F45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and the Environment Club’s fund</w:t>
      </w:r>
      <w:r w:rsidR="006F479A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s</w:t>
      </w:r>
      <w:r w:rsidR="00E30F45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into s</w:t>
      </w:r>
      <w:r w:rsidR="001A508C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eparate budgets</w:t>
      </w:r>
    </w:p>
    <w:p w14:paraId="53D3ECA6" w14:textId="77777777" w:rsidR="001A508C" w:rsidRPr="00C17B47" w:rsidRDefault="001A508C" w:rsidP="001A508C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68439946" w14:textId="2AFBB11A" w:rsidR="00677C37" w:rsidRPr="0002780B" w:rsidRDefault="00C64B49" w:rsidP="00973578">
      <w:pPr>
        <w:pStyle w:val="ListParagraph"/>
        <w:numPr>
          <w:ilvl w:val="0"/>
          <w:numId w:val="22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PAC</w:t>
      </w:r>
      <w:r w:rsidR="00182E18"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-</w:t>
      </w:r>
      <w:r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funded </w:t>
      </w:r>
      <w:r w:rsidR="00EA0AB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</w:t>
      </w:r>
      <w:r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chool speakers</w:t>
      </w:r>
      <w:r w:rsidR="00A25DA3"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and assembly </w:t>
      </w:r>
      <w:r w:rsidR="00462931" w:rsidRPr="0002780B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presentations</w:t>
      </w:r>
    </w:p>
    <w:p w14:paraId="339F7924" w14:textId="77777777" w:rsidR="00677C37" w:rsidRDefault="00677C37" w:rsidP="00677C37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584FA489" w14:textId="07F72529" w:rsidR="00677C37" w:rsidRDefault="00677C37" w:rsidP="00677C37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MOTION</w:t>
      </w:r>
    </w:p>
    <w:p w14:paraId="2F594985" w14:textId="5F24DFCA" w:rsidR="00677C37" w:rsidRDefault="00677C37" w:rsidP="00677C37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That the Ross Road School PAC </w:t>
      </w:r>
      <w:r w:rsidR="00CD626F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approves</w:t>
      </w: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</w:t>
      </w:r>
      <w:r w:rsidR="0094723B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fund</w:t>
      </w:r>
      <w:r w:rsidR="00CD626F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ing for</w:t>
      </w:r>
      <w:r w:rsidR="0094723B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guest speakers </w:t>
      </w:r>
      <w:proofErr w:type="spellStart"/>
      <w:r w:rsidR="0094723B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Saleema</w:t>
      </w:r>
      <w:proofErr w:type="spellEnd"/>
      <w:r w:rsidR="0094723B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Noon and Jesse Miller t</w:t>
      </w:r>
      <w:r w:rsidR="004874AF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o speak to both students and parents</w:t>
      </w:r>
      <w:r w:rsidR="005F5400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,</w:t>
      </w:r>
      <w:r w:rsidR="00A25DA3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AND two </w:t>
      </w:r>
      <w:r w:rsidR="005F5400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student </w:t>
      </w:r>
      <w:r w:rsidR="00A25DA3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assembly presentations</w:t>
      </w:r>
      <w:r w:rsidR="005F5400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in 2018-2019</w:t>
      </w:r>
      <w:r w:rsidR="00462931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. </w:t>
      </w:r>
    </w:p>
    <w:p w14:paraId="5E4A6A3E" w14:textId="77777777" w:rsidR="004874AF" w:rsidRPr="00677C37" w:rsidRDefault="004874AF" w:rsidP="00677C37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29EDA82A" w14:textId="14C60C36" w:rsidR="00C67612" w:rsidRPr="00C956B0" w:rsidRDefault="00383C7E" w:rsidP="00973578">
      <w:pPr>
        <w:pStyle w:val="ListParagraph"/>
        <w:numPr>
          <w:ilvl w:val="0"/>
          <w:numId w:val="22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C956B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Annual $5,000 </w:t>
      </w:r>
      <w:r w:rsidR="00C67612" w:rsidRPr="00C956B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f</w:t>
      </w:r>
      <w:r w:rsidR="00DF3612" w:rsidRPr="00C956B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und for </w:t>
      </w:r>
      <w:r w:rsidR="00C956B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annual </w:t>
      </w:r>
      <w:r w:rsidR="00D24D4D" w:rsidRPr="00C956B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school wide </w:t>
      </w:r>
      <w:r w:rsidR="00C67612" w:rsidRPr="00C956B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initiative</w:t>
      </w:r>
      <w:r w:rsidR="00EA0AB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</w:t>
      </w:r>
    </w:p>
    <w:p w14:paraId="77DC9366" w14:textId="77777777" w:rsidR="00EE0E36" w:rsidRDefault="00EE0E36" w:rsidP="00EE0E36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245014FA" w14:textId="21FCBC9D" w:rsidR="00EE0E36" w:rsidRDefault="00EE0E36" w:rsidP="00EE0E36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MOTION</w:t>
      </w:r>
    </w:p>
    <w:p w14:paraId="01868DDB" w14:textId="60341545" w:rsidR="00EE0E36" w:rsidRDefault="00EE0E36" w:rsidP="00EE0E36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That the Ross Road School PAC approve </w:t>
      </w:r>
      <w:r w:rsidR="00F56013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spending of $5,000 for a</w:t>
      </w:r>
      <w:r w:rsidR="00FA0868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 school wide physical activity initiative from the 2018-2019 budget, and </w:t>
      </w:r>
      <w:r w:rsidR="00B54B14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the </w:t>
      </w:r>
      <w:r w:rsidR="00C64711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remaining $2,380 </w:t>
      </w:r>
      <w:r w:rsidR="00EA0ABE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>from 201</w:t>
      </w:r>
      <w:r w:rsidR="003133A2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7-2018 to be used this year for a </w:t>
      </w:r>
      <w:r w:rsidR="00620BDB"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  <w:t xml:space="preserve">science and math initiative. </w:t>
      </w:r>
    </w:p>
    <w:p w14:paraId="234E6C2C" w14:textId="77777777" w:rsidR="00620BDB" w:rsidRDefault="00620BDB" w:rsidP="00EE0E36">
      <w:pPr>
        <w:spacing w:line="276" w:lineRule="auto"/>
        <w:ind w:left="720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42E44FE2" w14:textId="77777777" w:rsidR="00364925" w:rsidRPr="00364925" w:rsidRDefault="00364925" w:rsidP="00364925">
      <w:pPr>
        <w:spacing w:line="276" w:lineRule="auto"/>
        <w:rPr>
          <w:rFonts w:ascii="Arial" w:eastAsia="Times New Roman" w:hAnsi="Arial" w:cs="Times New Roman"/>
          <w:b/>
          <w:color w:val="000000"/>
          <w:sz w:val="22"/>
          <w:szCs w:val="22"/>
          <w:lang w:val="en-CA"/>
        </w:rPr>
      </w:pPr>
    </w:p>
    <w:p w14:paraId="1E6AF91D" w14:textId="14F6284F" w:rsidR="007D4B5A" w:rsidRPr="007D4B5A" w:rsidRDefault="007D4B5A" w:rsidP="0096725B">
      <w:pPr>
        <w:rPr>
          <w:rFonts w:ascii="Arial" w:eastAsia="Times New Roman" w:hAnsi="Arial" w:cs="Arial"/>
          <w:b/>
          <w:color w:val="000000"/>
          <w:sz w:val="22"/>
          <w:szCs w:val="22"/>
          <w:lang w:val="en-CA"/>
        </w:rPr>
      </w:pPr>
      <w:bookmarkStart w:id="0" w:name="_GoBack"/>
      <w:bookmarkEnd w:id="0"/>
      <w:r w:rsidRPr="007D4B5A">
        <w:rPr>
          <w:rFonts w:ascii="Arial" w:eastAsia="Times New Roman" w:hAnsi="Arial" w:cs="Arial"/>
          <w:b/>
          <w:color w:val="000000"/>
          <w:sz w:val="22"/>
          <w:szCs w:val="22"/>
          <w:lang w:val="en-CA"/>
        </w:rPr>
        <w:t>Ross Road PAC Executive 2018-2019</w:t>
      </w:r>
    </w:p>
    <w:p w14:paraId="73ABAB4C" w14:textId="77777777" w:rsidR="007D4B5A" w:rsidRPr="007D4B5A" w:rsidRDefault="007D4B5A" w:rsidP="0096725B">
      <w:pPr>
        <w:rPr>
          <w:rFonts w:ascii="Arial" w:eastAsia="Times New Roman" w:hAnsi="Arial" w:cs="Arial"/>
          <w:color w:val="000000"/>
          <w:sz w:val="22"/>
          <w:szCs w:val="22"/>
          <w:lang w:val="en-CA"/>
        </w:rPr>
      </w:pPr>
    </w:p>
    <w:p w14:paraId="141DEE45" w14:textId="6F0498E8" w:rsidR="00A73A9B" w:rsidRPr="00A73A9B" w:rsidRDefault="00A73A9B" w:rsidP="0096725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Linda Munro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Chair</w:t>
      </w:r>
    </w:p>
    <w:p w14:paraId="553AB146" w14:textId="61137EB7" w:rsidR="00A73A9B" w:rsidRPr="00A73A9B" w:rsidRDefault="00A73A9B" w:rsidP="0096725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Christy Gold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Vice Chair</w:t>
      </w:r>
    </w:p>
    <w:p w14:paraId="377D2567" w14:textId="78A6BDD8" w:rsidR="00A73A9B" w:rsidRPr="00A73A9B" w:rsidRDefault="00A73A9B" w:rsidP="0096725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Susan Neale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Secretary</w:t>
      </w:r>
    </w:p>
    <w:p w14:paraId="38D75B5D" w14:textId="608D036F" w:rsidR="00A73A9B" w:rsidRPr="00A73A9B" w:rsidRDefault="00A73A9B" w:rsidP="00A73A9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Janice </w:t>
      </w:r>
      <w:proofErr w:type="spellStart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Sardari</w:t>
      </w:r>
      <w:proofErr w:type="spellEnd"/>
      <w:r w:rsidR="0096725B" w:rsidRPr="007D4B5A">
        <w:rPr>
          <w:rFonts w:ascii="Arial" w:eastAsia="Times New Roman" w:hAnsi="Arial" w:cs="Arial"/>
          <w:lang w:val="en-CA"/>
        </w:rPr>
        <w:tab/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Treasurer</w:t>
      </w:r>
    </w:p>
    <w:p w14:paraId="70BC3226" w14:textId="4B3FDEE7" w:rsidR="00A73A9B" w:rsidRPr="00A73A9B" w:rsidRDefault="00A73A9B" w:rsidP="0096725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Karim </w:t>
      </w:r>
      <w:proofErr w:type="spellStart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Dehestani</w:t>
      </w:r>
      <w:proofErr w:type="spellEnd"/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DPAC Representative</w:t>
      </w:r>
    </w:p>
    <w:p w14:paraId="796FB05D" w14:textId="57DA25F6" w:rsidR="00A73A9B" w:rsidRPr="00A73A9B" w:rsidRDefault="00A73A9B" w:rsidP="00A73A9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Nikki Dahl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Class Rep Coordinator</w:t>
      </w:r>
    </w:p>
    <w:p w14:paraId="122AB23F" w14:textId="1BD77819" w:rsidR="00A73A9B" w:rsidRPr="00A73A9B" w:rsidRDefault="00A73A9B" w:rsidP="00A73A9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Barbara Crystal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Communications/Website</w:t>
      </w:r>
    </w:p>
    <w:p w14:paraId="519BC0E6" w14:textId="41A65293" w:rsidR="00A73A9B" w:rsidRPr="00A73A9B" w:rsidRDefault="00A73A9B" w:rsidP="0096725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FF0000"/>
          <w:sz w:val="22"/>
          <w:szCs w:val="22"/>
          <w:lang w:val="en-CA"/>
        </w:rPr>
        <w:t>V</w:t>
      </w:r>
      <w:r w:rsidR="007D4B5A">
        <w:rPr>
          <w:rFonts w:ascii="Arial" w:eastAsia="Times New Roman" w:hAnsi="Arial" w:cs="Arial"/>
          <w:color w:val="FF0000"/>
          <w:sz w:val="22"/>
          <w:szCs w:val="22"/>
          <w:lang w:val="en-CA"/>
        </w:rPr>
        <w:t xml:space="preserve">acant 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IT Liaison</w:t>
      </w:r>
    </w:p>
    <w:p w14:paraId="50620C9D" w14:textId="088B64F5" w:rsidR="00A73A9B" w:rsidRPr="00A73A9B" w:rsidRDefault="00A73A9B" w:rsidP="0096725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Denise </w:t>
      </w:r>
      <w:proofErr w:type="spellStart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Dehestani</w:t>
      </w:r>
      <w:proofErr w:type="spellEnd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 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Emergency Preparedness</w:t>
      </w:r>
    </w:p>
    <w:p w14:paraId="605CF40D" w14:textId="342729BB" w:rsidR="00A73A9B" w:rsidRPr="00A73A9B" w:rsidRDefault="00A73A9B" w:rsidP="00A73A9B">
      <w:pPr>
        <w:rPr>
          <w:rFonts w:ascii="Arial" w:eastAsia="Times New Roman" w:hAnsi="Arial" w:cs="Arial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Jennifer Bryan </w:t>
      </w:r>
      <w:r w:rsidR="0096725B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Fundraising and Social Events</w:t>
      </w:r>
    </w:p>
    <w:p w14:paraId="2D7C0762" w14:textId="2D5CF8C6" w:rsidR="0057507D" w:rsidRPr="007D4B5A" w:rsidRDefault="00A73A9B" w:rsidP="00A73A9B">
      <w:pPr>
        <w:rPr>
          <w:rFonts w:ascii="Arial" w:eastAsia="Times New Roman" w:hAnsi="Arial" w:cs="Arial"/>
          <w:color w:val="000000"/>
          <w:sz w:val="22"/>
          <w:szCs w:val="22"/>
          <w:lang w:val="en-CA"/>
        </w:rPr>
      </w:pP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Dana </w:t>
      </w:r>
      <w:proofErr w:type="spellStart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Samis</w:t>
      </w:r>
      <w:proofErr w:type="spellEnd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 </w:t>
      </w:r>
      <w:r w:rsidR="0057507D" w:rsidRPr="007D4B5A">
        <w:rPr>
          <w:rFonts w:ascii="Arial" w:eastAsia="Times New Roman" w:hAnsi="Arial" w:cs="Arial"/>
          <w:color w:val="000000"/>
          <w:sz w:val="22"/>
          <w:szCs w:val="22"/>
          <w:lang w:val="en-CA"/>
        </w:rPr>
        <w:tab/>
      </w:r>
      <w:r w:rsidR="0057507D" w:rsidRPr="007D4B5A">
        <w:rPr>
          <w:rFonts w:ascii="Arial" w:eastAsia="Times New Roman" w:hAnsi="Arial" w:cs="Arial"/>
          <w:color w:val="000000"/>
          <w:sz w:val="22"/>
          <w:szCs w:val="22"/>
          <w:lang w:val="en-CA"/>
        </w:rPr>
        <w:tab/>
      </w:r>
      <w:r w:rsidR="0057507D"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Member at large</w:t>
      </w:r>
    </w:p>
    <w:p w14:paraId="79067DAB" w14:textId="5330F715" w:rsidR="00A73A9B" w:rsidRPr="00A73A9B" w:rsidRDefault="00A73A9B" w:rsidP="00A73A9B">
      <w:pPr>
        <w:rPr>
          <w:rFonts w:ascii="Arial" w:eastAsia="Times New Roman" w:hAnsi="Arial" w:cs="Arial"/>
          <w:lang w:val="en-CA"/>
        </w:rPr>
      </w:pPr>
      <w:proofErr w:type="spellStart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Joulia</w:t>
      </w:r>
      <w:proofErr w:type="spellEnd"/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 xml:space="preserve"> May</w:t>
      </w:r>
      <w:r w:rsidR="0057507D" w:rsidRPr="007D4B5A">
        <w:rPr>
          <w:rFonts w:ascii="Arial" w:eastAsia="Times New Roman" w:hAnsi="Arial" w:cs="Arial"/>
          <w:lang w:val="en-CA"/>
        </w:rPr>
        <w:tab/>
      </w:r>
      <w:r w:rsidR="0057507D" w:rsidRPr="007D4B5A">
        <w:rPr>
          <w:rFonts w:ascii="Arial" w:eastAsia="Times New Roman" w:hAnsi="Arial" w:cs="Arial"/>
          <w:lang w:val="en-CA"/>
        </w:rPr>
        <w:tab/>
      </w:r>
      <w:r w:rsidRPr="00A73A9B">
        <w:rPr>
          <w:rFonts w:ascii="Arial" w:eastAsia="Times New Roman" w:hAnsi="Arial" w:cs="Arial"/>
          <w:color w:val="000000"/>
          <w:sz w:val="22"/>
          <w:szCs w:val="22"/>
          <w:lang w:val="en-CA"/>
        </w:rPr>
        <w:t>Member at large</w:t>
      </w:r>
    </w:p>
    <w:p w14:paraId="63707042" w14:textId="77777777" w:rsidR="009C6686" w:rsidRPr="007D4B5A" w:rsidRDefault="009C6686" w:rsidP="00A915CC">
      <w:pPr>
        <w:spacing w:line="276" w:lineRule="auto"/>
        <w:rPr>
          <w:rFonts w:ascii="Arial" w:eastAsia="Times New Roman" w:hAnsi="Arial" w:cs="Arial"/>
          <w:b/>
          <w:color w:val="000000"/>
          <w:sz w:val="22"/>
          <w:szCs w:val="22"/>
          <w:lang w:val="en-CA"/>
        </w:rPr>
      </w:pPr>
    </w:p>
    <w:sectPr w:rsidR="009C6686" w:rsidRPr="007D4B5A" w:rsidSect="002B7D3A">
      <w:headerReference w:type="default" r:id="rId8"/>
      <w:footerReference w:type="even" r:id="rId9"/>
      <w:footerReference w:type="default" r:id="rId10"/>
      <w:pgSz w:w="12240" w:h="15840"/>
      <w:pgMar w:top="1361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2378CA" w14:textId="77777777" w:rsidR="00E11521" w:rsidRDefault="00E11521" w:rsidP="00E40676">
      <w:r>
        <w:separator/>
      </w:r>
    </w:p>
  </w:endnote>
  <w:endnote w:type="continuationSeparator" w:id="0">
    <w:p w14:paraId="6379D878" w14:textId="77777777" w:rsidR="00E11521" w:rsidRDefault="00E11521" w:rsidP="00E40676">
      <w:r>
        <w:continuationSeparator/>
      </w:r>
    </w:p>
  </w:endnote>
  <w:endnote w:type="continuationNotice" w:id="1">
    <w:p w14:paraId="41E3180C" w14:textId="77777777" w:rsidR="00E11521" w:rsidRDefault="00E115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192646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66B9B38" w14:textId="77777777" w:rsidR="00531E50" w:rsidRDefault="00531E50" w:rsidP="001827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</w:r>
        <w:r>
          <w:rPr>
            <w:rStyle w:val="PageNumber"/>
          </w:rPr>
          <w:instrText xml:space="preserve"/>
        </w:r>
        <w:r>
          <w:rPr>
            <w:rStyle w:val="PageNumber"/>
          </w:rPr>
        </w:r>
      </w:p>
    </w:sdtContent>
  </w:sdt>
  <w:p w14:paraId="492E937A" w14:textId="77777777" w:rsidR="00531E50" w:rsidRDefault="00531E50" w:rsidP="00531E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006168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C8D898" w14:textId="77777777" w:rsidR="00531E50" w:rsidRDefault="00531E50" w:rsidP="001827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</w:r>
        <w:r>
          <w:rPr>
            <w:rStyle w:val="PageNumber"/>
          </w:rPr>
          <w:instrText xml:space="preserve"/>
        </w:r>
        <w:r>
          <w:rPr>
            <w:rStyle w:val="PageNumber"/>
          </w:rPr>
        </w:r>
        <w:r>
          <w:rPr>
            <w:rStyle w:val="PageNumber"/>
            <w:noProof/>
          </w:rPr>
          <w:t>1</w:t>
        </w:r>
        <w:r>
          <w:rPr>
            <w:rStyle w:val="PageNumber"/>
          </w:rPr>
        </w:r>
      </w:p>
    </w:sdtContent>
  </w:sdt>
  <w:p w14:paraId="492A068D" w14:textId="77777777" w:rsidR="00531E50" w:rsidRDefault="00531E50" w:rsidP="00531E5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FBEB1F" w14:textId="77777777" w:rsidR="00E11521" w:rsidRDefault="00E11521" w:rsidP="00E40676">
      <w:r>
        <w:separator/>
      </w:r>
    </w:p>
  </w:footnote>
  <w:footnote w:type="continuationSeparator" w:id="0">
    <w:p w14:paraId="621414A3" w14:textId="77777777" w:rsidR="00E11521" w:rsidRDefault="00E11521" w:rsidP="00E40676">
      <w:r>
        <w:continuationSeparator/>
      </w:r>
    </w:p>
  </w:footnote>
  <w:footnote w:type="continuationNotice" w:id="1">
    <w:p w14:paraId="42C4F193" w14:textId="77777777" w:rsidR="00E11521" w:rsidRDefault="00E115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8A33B7" w14:textId="77777777" w:rsidR="00E40676" w:rsidRDefault="00E40676" w:rsidP="00E40676">
    <w:r>
      <w:rPr>
        <w:noProof/>
      </w:rPr>
      <w:drawing>
        <wp:anchor distT="0" distB="0" distL="114300" distR="114300" simplePos="0" relativeHeight="251658240" behindDoc="0" locked="0" layoutInCell="1" allowOverlap="1" wp14:anchorId="544F0EF5" wp14:editId="77FDC09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083600" cy="10836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oss Road School Logo 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23EEE54C" w14:textId="77777777" w:rsidR="00E40676" w:rsidRDefault="00E40676" w:rsidP="00E40676"/>
  <w:p w14:paraId="1EDF6B27" w14:textId="77777777" w:rsidR="00E40676" w:rsidRPr="00E40676" w:rsidRDefault="00E40676" w:rsidP="00E40676">
    <w:pPr>
      <w:rPr>
        <w:rFonts w:ascii="Garamond" w:eastAsia="Times New Roman" w:hAnsi="Garamond" w:cs="Times New Roman"/>
        <w:b/>
        <w:bCs/>
        <w:color w:val="444444"/>
        <w:spacing w:val="-15"/>
        <w:sz w:val="54"/>
        <w:szCs w:val="54"/>
        <w:lang w:val="en-CA"/>
      </w:rPr>
    </w:pPr>
    <w:r w:rsidRPr="00E40676">
      <w:rPr>
        <w:rFonts w:ascii="Garamond" w:eastAsia="Times New Roman" w:hAnsi="Garamond" w:cs="Times New Roman"/>
        <w:b/>
        <w:bCs/>
        <w:color w:val="444444"/>
        <w:spacing w:val="-15"/>
        <w:sz w:val="54"/>
        <w:szCs w:val="54"/>
        <w:lang w:val="en-CA"/>
      </w:rPr>
      <w:t>École Ross Road Elementary</w:t>
    </w:r>
  </w:p>
  <w:p w14:paraId="7C1E8923" w14:textId="77777777" w:rsidR="00E40676" w:rsidRPr="00E40676" w:rsidRDefault="00E40676" w:rsidP="00E40676">
    <w:pPr>
      <w:rPr>
        <w:rFonts w:ascii="Garamond" w:eastAsia="Times New Roman" w:hAnsi="Garamond" w:cs="Times New Roman"/>
        <w:iCs/>
        <w:color w:val="999999"/>
        <w:sz w:val="36"/>
        <w:szCs w:val="36"/>
        <w:lang w:val="en-CA"/>
      </w:rPr>
    </w:pPr>
    <w:r w:rsidRPr="00E40676">
      <w:rPr>
        <w:rFonts w:ascii="Garamond" w:eastAsia="Times New Roman" w:hAnsi="Garamond" w:cs="Times New Roman"/>
        <w:iCs/>
        <w:color w:val="999999"/>
        <w:sz w:val="36"/>
        <w:szCs w:val="36"/>
        <w:lang w:val="en-CA"/>
      </w:rPr>
      <w:t>North Vancouver School District</w:t>
    </w:r>
  </w:p>
  <w:p w14:paraId="3A7FF8FA" w14:textId="77777777" w:rsidR="00E40676" w:rsidRDefault="00E406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71598"/>
    <w:multiLevelType w:val="multilevel"/>
    <w:tmpl w:val="24BA7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76F9E"/>
    <w:multiLevelType w:val="multilevel"/>
    <w:tmpl w:val="9B1E68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FB76C1"/>
    <w:multiLevelType w:val="hybridMultilevel"/>
    <w:tmpl w:val="AB22AF6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2816CB"/>
    <w:multiLevelType w:val="hybridMultilevel"/>
    <w:tmpl w:val="1278D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64055"/>
    <w:multiLevelType w:val="multilevel"/>
    <w:tmpl w:val="6DEC91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413217"/>
    <w:multiLevelType w:val="multilevel"/>
    <w:tmpl w:val="C0088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E1478A"/>
    <w:multiLevelType w:val="multilevel"/>
    <w:tmpl w:val="57F6CF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3964C2"/>
    <w:multiLevelType w:val="multilevel"/>
    <w:tmpl w:val="795AF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E0FDC"/>
    <w:multiLevelType w:val="multilevel"/>
    <w:tmpl w:val="536CAA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26667E"/>
    <w:multiLevelType w:val="multilevel"/>
    <w:tmpl w:val="5770DE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3A36CD"/>
    <w:multiLevelType w:val="hybridMultilevel"/>
    <w:tmpl w:val="690C6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37D40"/>
    <w:multiLevelType w:val="multilevel"/>
    <w:tmpl w:val="C49A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9A6E1D"/>
    <w:multiLevelType w:val="multilevel"/>
    <w:tmpl w:val="4B48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A32BA5"/>
    <w:multiLevelType w:val="multilevel"/>
    <w:tmpl w:val="0750D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E50CB4"/>
    <w:multiLevelType w:val="hybridMultilevel"/>
    <w:tmpl w:val="FBCA1FAA"/>
    <w:lvl w:ilvl="0" w:tplc="0409000F">
      <w:start w:val="1"/>
      <w:numFmt w:val="decimal"/>
      <w:lvlText w:val="%1."/>
      <w:lvlJc w:val="left"/>
      <w:pPr>
        <w:ind w:left="13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6" w:hanging="360"/>
      </w:pPr>
    </w:lvl>
    <w:lvl w:ilvl="2" w:tplc="0409001B" w:tentative="1">
      <w:start w:val="1"/>
      <w:numFmt w:val="lowerRoman"/>
      <w:lvlText w:val="%3."/>
      <w:lvlJc w:val="right"/>
      <w:pPr>
        <w:ind w:left="2836" w:hanging="180"/>
      </w:pPr>
    </w:lvl>
    <w:lvl w:ilvl="3" w:tplc="0409000F" w:tentative="1">
      <w:start w:val="1"/>
      <w:numFmt w:val="decimal"/>
      <w:lvlText w:val="%4."/>
      <w:lvlJc w:val="left"/>
      <w:pPr>
        <w:ind w:left="3556" w:hanging="360"/>
      </w:pPr>
    </w:lvl>
    <w:lvl w:ilvl="4" w:tplc="04090019" w:tentative="1">
      <w:start w:val="1"/>
      <w:numFmt w:val="lowerLetter"/>
      <w:lvlText w:val="%5."/>
      <w:lvlJc w:val="left"/>
      <w:pPr>
        <w:ind w:left="4276" w:hanging="360"/>
      </w:pPr>
    </w:lvl>
    <w:lvl w:ilvl="5" w:tplc="0409001B" w:tentative="1">
      <w:start w:val="1"/>
      <w:numFmt w:val="lowerRoman"/>
      <w:lvlText w:val="%6."/>
      <w:lvlJc w:val="right"/>
      <w:pPr>
        <w:ind w:left="4996" w:hanging="180"/>
      </w:pPr>
    </w:lvl>
    <w:lvl w:ilvl="6" w:tplc="0409000F" w:tentative="1">
      <w:start w:val="1"/>
      <w:numFmt w:val="decimal"/>
      <w:lvlText w:val="%7."/>
      <w:lvlJc w:val="left"/>
      <w:pPr>
        <w:ind w:left="5716" w:hanging="360"/>
      </w:pPr>
    </w:lvl>
    <w:lvl w:ilvl="7" w:tplc="04090019" w:tentative="1">
      <w:start w:val="1"/>
      <w:numFmt w:val="lowerLetter"/>
      <w:lvlText w:val="%8."/>
      <w:lvlJc w:val="left"/>
      <w:pPr>
        <w:ind w:left="6436" w:hanging="360"/>
      </w:pPr>
    </w:lvl>
    <w:lvl w:ilvl="8" w:tplc="0409001B" w:tentative="1">
      <w:start w:val="1"/>
      <w:numFmt w:val="lowerRoman"/>
      <w:lvlText w:val="%9."/>
      <w:lvlJc w:val="right"/>
      <w:pPr>
        <w:ind w:left="7156" w:hanging="180"/>
      </w:pPr>
    </w:lvl>
  </w:abstractNum>
  <w:abstractNum w:abstractNumId="15" w15:restartNumberingAfterBreak="0">
    <w:nsid w:val="466669D5"/>
    <w:multiLevelType w:val="multilevel"/>
    <w:tmpl w:val="CD3E80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E73F44"/>
    <w:multiLevelType w:val="multilevel"/>
    <w:tmpl w:val="9EA818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037803"/>
    <w:multiLevelType w:val="multilevel"/>
    <w:tmpl w:val="D0A24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7217D8"/>
    <w:multiLevelType w:val="multilevel"/>
    <w:tmpl w:val="D7AE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F90465"/>
    <w:multiLevelType w:val="multilevel"/>
    <w:tmpl w:val="9B14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3DF0F13"/>
    <w:multiLevelType w:val="multilevel"/>
    <w:tmpl w:val="FCCCA7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6363685"/>
    <w:multiLevelType w:val="hybridMultilevel"/>
    <w:tmpl w:val="AF12CEC4"/>
    <w:lvl w:ilvl="0" w:tplc="027EEA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4"/>
  </w:num>
  <w:num w:numId="4">
    <w:abstractNumId w:val="21"/>
  </w:num>
  <w:num w:numId="5">
    <w:abstractNumId w:val="4"/>
  </w:num>
  <w:num w:numId="6">
    <w:abstractNumId w:val="20"/>
  </w:num>
  <w:num w:numId="7">
    <w:abstractNumId w:val="1"/>
  </w:num>
  <w:num w:numId="8">
    <w:abstractNumId w:val="15"/>
  </w:num>
  <w:num w:numId="9">
    <w:abstractNumId w:val="8"/>
  </w:num>
  <w:num w:numId="10">
    <w:abstractNumId w:val="16"/>
  </w:num>
  <w:num w:numId="11">
    <w:abstractNumId w:val="9"/>
  </w:num>
  <w:num w:numId="12">
    <w:abstractNumId w:val="6"/>
  </w:num>
  <w:num w:numId="13">
    <w:abstractNumId w:val="5"/>
  </w:num>
  <w:num w:numId="14">
    <w:abstractNumId w:val="19"/>
  </w:num>
  <w:num w:numId="15">
    <w:abstractNumId w:val="7"/>
  </w:num>
  <w:num w:numId="16">
    <w:abstractNumId w:val="11"/>
  </w:num>
  <w:num w:numId="17">
    <w:abstractNumId w:val="13"/>
  </w:num>
  <w:num w:numId="18">
    <w:abstractNumId w:val="18"/>
  </w:num>
  <w:num w:numId="19">
    <w:abstractNumId w:val="12"/>
  </w:num>
  <w:num w:numId="20">
    <w:abstractNumId w:val="17"/>
  </w:num>
  <w:num w:numId="21">
    <w:abstractNumId w:val="0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24F"/>
    <w:rsid w:val="000011E5"/>
    <w:rsid w:val="00004ADE"/>
    <w:rsid w:val="0002780B"/>
    <w:rsid w:val="00046811"/>
    <w:rsid w:val="00094955"/>
    <w:rsid w:val="000B46E4"/>
    <w:rsid w:val="000F0622"/>
    <w:rsid w:val="00112932"/>
    <w:rsid w:val="00143C26"/>
    <w:rsid w:val="001625A9"/>
    <w:rsid w:val="00182E18"/>
    <w:rsid w:val="001A4368"/>
    <w:rsid w:val="001A508C"/>
    <w:rsid w:val="001C471B"/>
    <w:rsid w:val="00233DEC"/>
    <w:rsid w:val="00246B37"/>
    <w:rsid w:val="0025371B"/>
    <w:rsid w:val="002B7D3A"/>
    <w:rsid w:val="002E02B8"/>
    <w:rsid w:val="002E126E"/>
    <w:rsid w:val="003133A2"/>
    <w:rsid w:val="00364925"/>
    <w:rsid w:val="00383C7E"/>
    <w:rsid w:val="00397D33"/>
    <w:rsid w:val="003A7F32"/>
    <w:rsid w:val="003D5F56"/>
    <w:rsid w:val="00427512"/>
    <w:rsid w:val="00451C35"/>
    <w:rsid w:val="00456FF8"/>
    <w:rsid w:val="004614F4"/>
    <w:rsid w:val="00462931"/>
    <w:rsid w:val="004874AF"/>
    <w:rsid w:val="00491175"/>
    <w:rsid w:val="004E760D"/>
    <w:rsid w:val="00500A36"/>
    <w:rsid w:val="005279B7"/>
    <w:rsid w:val="00531E50"/>
    <w:rsid w:val="0057507D"/>
    <w:rsid w:val="00577ECA"/>
    <w:rsid w:val="00584C7E"/>
    <w:rsid w:val="005C22D9"/>
    <w:rsid w:val="005E2DC8"/>
    <w:rsid w:val="005F4F23"/>
    <w:rsid w:val="005F5400"/>
    <w:rsid w:val="006136FF"/>
    <w:rsid w:val="00620BDB"/>
    <w:rsid w:val="00667B1E"/>
    <w:rsid w:val="00677C37"/>
    <w:rsid w:val="00685C18"/>
    <w:rsid w:val="0069495B"/>
    <w:rsid w:val="006C0AF8"/>
    <w:rsid w:val="006E558D"/>
    <w:rsid w:val="006F479A"/>
    <w:rsid w:val="0070029C"/>
    <w:rsid w:val="0072208E"/>
    <w:rsid w:val="00737DCE"/>
    <w:rsid w:val="00753FC3"/>
    <w:rsid w:val="007D4B5A"/>
    <w:rsid w:val="0080224F"/>
    <w:rsid w:val="00811E02"/>
    <w:rsid w:val="00853A28"/>
    <w:rsid w:val="00880D4D"/>
    <w:rsid w:val="008949D0"/>
    <w:rsid w:val="008C28B1"/>
    <w:rsid w:val="009249E4"/>
    <w:rsid w:val="00935536"/>
    <w:rsid w:val="0094723B"/>
    <w:rsid w:val="0096725B"/>
    <w:rsid w:val="00973578"/>
    <w:rsid w:val="00984477"/>
    <w:rsid w:val="0099231A"/>
    <w:rsid w:val="00992D36"/>
    <w:rsid w:val="009C6686"/>
    <w:rsid w:val="009E0742"/>
    <w:rsid w:val="00A25DA3"/>
    <w:rsid w:val="00A365FA"/>
    <w:rsid w:val="00A44A00"/>
    <w:rsid w:val="00A6680C"/>
    <w:rsid w:val="00A73A9B"/>
    <w:rsid w:val="00A915CC"/>
    <w:rsid w:val="00A97376"/>
    <w:rsid w:val="00AD218C"/>
    <w:rsid w:val="00AF29EA"/>
    <w:rsid w:val="00AF6D0C"/>
    <w:rsid w:val="00B54B14"/>
    <w:rsid w:val="00B67DFE"/>
    <w:rsid w:val="00B7387A"/>
    <w:rsid w:val="00B742B0"/>
    <w:rsid w:val="00BA3BA6"/>
    <w:rsid w:val="00BB35AE"/>
    <w:rsid w:val="00C17B47"/>
    <w:rsid w:val="00C275E5"/>
    <w:rsid w:val="00C64711"/>
    <w:rsid w:val="00C64B49"/>
    <w:rsid w:val="00C67612"/>
    <w:rsid w:val="00C956B0"/>
    <w:rsid w:val="00CC7BFD"/>
    <w:rsid w:val="00CD626F"/>
    <w:rsid w:val="00CF3A72"/>
    <w:rsid w:val="00D24D4D"/>
    <w:rsid w:val="00D47B31"/>
    <w:rsid w:val="00DA15C6"/>
    <w:rsid w:val="00DE25A7"/>
    <w:rsid w:val="00DF3612"/>
    <w:rsid w:val="00E11521"/>
    <w:rsid w:val="00E30F45"/>
    <w:rsid w:val="00E40676"/>
    <w:rsid w:val="00E43280"/>
    <w:rsid w:val="00E80861"/>
    <w:rsid w:val="00EA0ABE"/>
    <w:rsid w:val="00EB6FC4"/>
    <w:rsid w:val="00EE0E36"/>
    <w:rsid w:val="00EF2DE8"/>
    <w:rsid w:val="00F04C97"/>
    <w:rsid w:val="00F07FD0"/>
    <w:rsid w:val="00F242BA"/>
    <w:rsid w:val="00F26B60"/>
    <w:rsid w:val="00F30DBF"/>
    <w:rsid w:val="00F518B7"/>
    <w:rsid w:val="00F53E40"/>
    <w:rsid w:val="00F56013"/>
    <w:rsid w:val="00F91BD5"/>
    <w:rsid w:val="00FA0868"/>
    <w:rsid w:val="00FA1C9B"/>
    <w:rsid w:val="00FB1257"/>
    <w:rsid w:val="00FC2FC6"/>
    <w:rsid w:val="00FD3820"/>
    <w:rsid w:val="00FE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F04F02"/>
  <w15:chartTrackingRefBased/>
  <w15:docId w15:val="{E4B669CE-CA48-024B-8A06-57BF0D82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3">
    <w:name w:val="s3"/>
    <w:basedOn w:val="Normal"/>
    <w:rsid w:val="00E406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styleId="NormalWeb">
    <w:name w:val="Normal (Web)"/>
    <w:basedOn w:val="Normal"/>
    <w:uiPriority w:val="99"/>
    <w:semiHidden/>
    <w:unhideWhenUsed/>
    <w:rsid w:val="00E406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E406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676"/>
  </w:style>
  <w:style w:type="paragraph" w:styleId="Footer">
    <w:name w:val="footer"/>
    <w:basedOn w:val="Normal"/>
    <w:link w:val="FooterChar"/>
    <w:uiPriority w:val="99"/>
    <w:unhideWhenUsed/>
    <w:rsid w:val="00E406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676"/>
  </w:style>
  <w:style w:type="paragraph" w:styleId="ListParagraph">
    <w:name w:val="List Paragraph"/>
    <w:basedOn w:val="Normal"/>
    <w:uiPriority w:val="34"/>
    <w:qFormat/>
    <w:rsid w:val="00992D36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531E50"/>
  </w:style>
  <w:style w:type="character" w:styleId="Hyperlink">
    <w:name w:val="Hyperlink"/>
    <w:basedOn w:val="DefaultParagraphFont"/>
    <w:uiPriority w:val="99"/>
    <w:semiHidden/>
    <w:unhideWhenUsed/>
    <w:rsid w:val="00A915C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D2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2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7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6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7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9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71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92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10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7789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7723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52392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48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0749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063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9334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9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876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about:blan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B66D6E-6F17-FE4E-8F2F-3DC5E851E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PAC%20Executive%20Meeting%20Template.dotx</Template>
  <TotalTime>79</TotalTime>
  <Pages>3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Rimrock Consulting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Munro</dc:creator>
  <cp:keywords/>
  <dc:description/>
  <cp:lastModifiedBy>Linda Munro</cp:lastModifiedBy>
  <cp:revision>88</cp:revision>
  <cp:lastPrinted>2018-10-24T22:41:00Z</cp:lastPrinted>
  <dcterms:created xsi:type="dcterms:W3CDTF">2018-10-18T00:03:00Z</dcterms:created>
  <dcterms:modified xsi:type="dcterms:W3CDTF">2018-10-24T23:48:00Z</dcterms:modified>
</cp:coreProperties>
</file>