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E00682" w14:textId="15F80624" w:rsidR="00E40676" w:rsidRPr="00E40676" w:rsidRDefault="00E40676" w:rsidP="00AF6D0C">
      <w:pPr>
        <w:jc w:val="center"/>
        <w:rPr>
          <w:rFonts w:ascii="Arial" w:eastAsia="Times New Roman" w:hAnsi="Arial" w:cs="Times New Roman"/>
          <w:b/>
          <w:lang w:val="en-CA"/>
        </w:rPr>
      </w:pPr>
      <w:r w:rsidRPr="00E40676">
        <w:rPr>
          <w:rFonts w:ascii="Arial" w:eastAsia="Times New Roman" w:hAnsi="Arial" w:cs="Times New Roman"/>
          <w:b/>
          <w:lang w:val="en-CA"/>
        </w:rPr>
        <w:t xml:space="preserve">PAC </w:t>
      </w:r>
      <w:r w:rsidR="00584C7E">
        <w:rPr>
          <w:rFonts w:ascii="Arial" w:eastAsia="Times New Roman" w:hAnsi="Arial" w:cs="Times New Roman"/>
          <w:b/>
          <w:lang w:val="en-CA"/>
        </w:rPr>
        <w:t>General</w:t>
      </w:r>
      <w:r w:rsidRPr="00E40676">
        <w:rPr>
          <w:rFonts w:ascii="Arial" w:eastAsia="Times New Roman" w:hAnsi="Arial" w:cs="Times New Roman"/>
          <w:b/>
          <w:lang w:val="en-CA"/>
        </w:rPr>
        <w:t xml:space="preserve"> Meeting</w:t>
      </w:r>
      <w:r>
        <w:rPr>
          <w:rFonts w:ascii="Arial" w:eastAsia="Times New Roman" w:hAnsi="Arial" w:cs="Times New Roman"/>
          <w:b/>
          <w:lang w:val="en-CA"/>
        </w:rPr>
        <w:br/>
        <w:t xml:space="preserve">7:00pm, </w:t>
      </w:r>
      <w:r w:rsidR="00037631">
        <w:rPr>
          <w:rFonts w:ascii="Arial" w:eastAsia="Times New Roman" w:hAnsi="Arial" w:cs="Times New Roman"/>
          <w:b/>
          <w:lang w:val="en-CA"/>
        </w:rPr>
        <w:t>February 27</w:t>
      </w:r>
      <w:r>
        <w:rPr>
          <w:rFonts w:ascii="Arial" w:eastAsia="Times New Roman" w:hAnsi="Arial" w:cs="Times New Roman"/>
          <w:b/>
          <w:lang w:val="en-CA"/>
        </w:rPr>
        <w:t>, 201</w:t>
      </w:r>
      <w:r w:rsidR="00037631">
        <w:rPr>
          <w:rFonts w:ascii="Arial" w:eastAsia="Times New Roman" w:hAnsi="Arial" w:cs="Times New Roman"/>
          <w:b/>
          <w:lang w:val="en-CA"/>
        </w:rPr>
        <w:t>9</w:t>
      </w:r>
      <w:r>
        <w:rPr>
          <w:rFonts w:ascii="Arial" w:eastAsia="Times New Roman" w:hAnsi="Arial" w:cs="Times New Roman"/>
          <w:b/>
          <w:lang w:val="en-CA"/>
        </w:rPr>
        <w:br/>
        <w:t>Ross Road School Library</w:t>
      </w:r>
    </w:p>
    <w:p w14:paraId="0B6694AD" w14:textId="77777777" w:rsidR="00E40676" w:rsidRPr="00E40676" w:rsidRDefault="00E40676" w:rsidP="00E40676">
      <w:pPr>
        <w:jc w:val="center"/>
        <w:rPr>
          <w:rFonts w:ascii="Arial" w:eastAsia="Times New Roman" w:hAnsi="Arial" w:cs="Times New Roman"/>
          <w:b/>
          <w:lang w:val="en-CA"/>
        </w:rPr>
      </w:pPr>
    </w:p>
    <w:p w14:paraId="7962769A" w14:textId="77777777" w:rsidR="00E40676" w:rsidRPr="00531E50" w:rsidRDefault="00F07FD0" w:rsidP="00531E50">
      <w:pPr>
        <w:jc w:val="center"/>
        <w:rPr>
          <w:rFonts w:ascii="Arial" w:eastAsia="Times New Roman" w:hAnsi="Arial" w:cs="Times New Roman"/>
          <w:b/>
          <w:lang w:val="en-CA"/>
        </w:rPr>
      </w:pPr>
      <w:r>
        <w:rPr>
          <w:rFonts w:ascii="Arial" w:eastAsia="Times New Roman" w:hAnsi="Arial" w:cs="Times New Roman"/>
          <w:b/>
          <w:lang w:val="en-CA"/>
        </w:rPr>
        <w:t>AGENDA</w:t>
      </w:r>
    </w:p>
    <w:p w14:paraId="516CF645" w14:textId="488FAD59" w:rsidR="00E40676" w:rsidRPr="00E40676" w:rsidRDefault="00E40676" w:rsidP="00E40676">
      <w:pPr>
        <w:spacing w:line="324" w:lineRule="atLeast"/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</w:pPr>
      <w:r w:rsidRPr="00E40676">
        <w:rPr>
          <w:rFonts w:ascii="Helvetica" w:eastAsia="Times New Roman" w:hAnsi="Helvetica" w:cs="Times New Roman"/>
          <w:color w:val="000000"/>
          <w:sz w:val="18"/>
          <w:szCs w:val="18"/>
          <w:lang w:val="en-CA"/>
        </w:rPr>
        <w:t>  </w:t>
      </w:r>
    </w:p>
    <w:p w14:paraId="7BF0841D" w14:textId="07B5F771" w:rsidR="00037E7E" w:rsidRPr="00072969" w:rsidRDefault="00663F2F" w:rsidP="00072969">
      <w:p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7:00pm  </w:t>
      </w:r>
      <w:r w:rsidR="00C712C1" w:rsidRPr="00072969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Guest speaker Jocelyn </w:t>
      </w:r>
      <w:r w:rsidR="006E7B55" w:rsidRPr="00072969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Hewson: Emergency preparedness for your home</w:t>
      </w:r>
    </w:p>
    <w:p w14:paraId="0D212E17" w14:textId="0F1154FE" w:rsidR="00AA548E" w:rsidRDefault="00AA548E" w:rsidP="00AA548E">
      <w:pPr>
        <w:pStyle w:val="ListParagraph"/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26F64700" w14:textId="1ABFC3F1" w:rsidR="00072969" w:rsidRDefault="00072969" w:rsidP="0050241E">
      <w:pPr>
        <w:pStyle w:val="ListParagraph"/>
        <w:spacing w:line="276" w:lineRule="auto"/>
        <w:ind w:left="0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GENERAL MEETING</w:t>
      </w:r>
      <w:r w:rsidR="0050241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7:45pm</w:t>
      </w:r>
    </w:p>
    <w:p w14:paraId="5C308683" w14:textId="337747A4" w:rsidR="00E80861" w:rsidRPr="00AA548E" w:rsidRDefault="00E80861" w:rsidP="00AA548E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AA548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W</w:t>
      </w:r>
      <w:r w:rsidR="00753FC3" w:rsidRPr="00AA548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elcome</w:t>
      </w:r>
      <w:r w:rsidR="009C5580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, </w:t>
      </w:r>
      <w:r w:rsidR="000F7919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c</w:t>
      </w:r>
      <w:r w:rsidR="00753FC3" w:rsidRPr="00AA548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all to </w:t>
      </w:r>
      <w:r w:rsidR="00BB35AE" w:rsidRPr="00AA548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o</w:t>
      </w:r>
      <w:r w:rsidR="00753FC3" w:rsidRPr="00AA548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rder</w:t>
      </w:r>
      <w:r w:rsidR="009C5580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, approval of the agenda</w:t>
      </w:r>
      <w:r w:rsidR="00491175" w:rsidRPr="00AA548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(Linda</w:t>
      </w:r>
      <w:r w:rsidR="00CF3A72" w:rsidRPr="00AA548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Munro</w:t>
      </w:r>
      <w:r w:rsidR="00491175" w:rsidRPr="00AA548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)</w:t>
      </w:r>
    </w:p>
    <w:p w14:paraId="3CA2FDFD" w14:textId="77777777" w:rsidR="00CC7BFD" w:rsidRPr="009C5580" w:rsidRDefault="00CC7BFD" w:rsidP="009C5580">
      <w:pPr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56017104" w14:textId="61F60950" w:rsidR="006C0AF8" w:rsidRDefault="00CC7BFD" w:rsidP="0000610D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9E074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Approval of </w:t>
      </w:r>
      <w:r w:rsidR="009E0742" w:rsidRPr="009E074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minutes from G</w:t>
      </w:r>
      <w:r w:rsidR="007C4323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eneral </w:t>
      </w:r>
      <w:r w:rsidR="009E0742" w:rsidRPr="009E074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M</w:t>
      </w:r>
      <w:r w:rsidR="007C4323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eeting</w:t>
      </w:r>
      <w:r w:rsidR="009E0742" w:rsidRPr="009E074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</w:t>
      </w:r>
      <w:r w:rsidR="007C4323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October 24</w:t>
      </w:r>
      <w:r w:rsidR="00853A28" w:rsidRPr="009E074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, 2018 </w:t>
      </w:r>
    </w:p>
    <w:p w14:paraId="549056A6" w14:textId="77777777" w:rsidR="0006614C" w:rsidRPr="0006614C" w:rsidRDefault="0006614C" w:rsidP="0006614C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36D02A83" w14:textId="657BEDC0" w:rsidR="0006614C" w:rsidRDefault="0006614C" w:rsidP="0000610D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Business arising from the </w:t>
      </w:r>
      <w:r w:rsidR="00B6655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minutes of the October 2018 meeting</w:t>
      </w:r>
    </w:p>
    <w:p w14:paraId="35A70624" w14:textId="77777777" w:rsidR="00CF3A72" w:rsidRPr="0050241E" w:rsidRDefault="00CF3A72" w:rsidP="0050241E">
      <w:pPr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41FC0319" w14:textId="06A18B2B" w:rsidR="00CF09EA" w:rsidRPr="00CF09EA" w:rsidRDefault="00456FF8" w:rsidP="00CF09EA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PAC </w:t>
      </w:r>
      <w:r w:rsidR="00CF3A7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Chair update (</w:t>
      </w: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Chair </w:t>
      </w:r>
      <w:r w:rsidR="00CF3A7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Linda Munro)</w:t>
      </w:r>
    </w:p>
    <w:p w14:paraId="120E19AF" w14:textId="273BCC68" w:rsidR="00CF09EA" w:rsidRDefault="00CF09EA" w:rsidP="00CF09EA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What’s the PAC all about anyway? </w:t>
      </w:r>
    </w:p>
    <w:p w14:paraId="3C1D7EBC" w14:textId="0360C8B6" w:rsidR="00913D73" w:rsidRPr="00CF09EA" w:rsidRDefault="00913D73" w:rsidP="00CF09EA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Getting involved in the PAC</w:t>
      </w:r>
    </w:p>
    <w:p w14:paraId="71B7697C" w14:textId="77777777" w:rsidR="00CF3A72" w:rsidRPr="00CF3A72" w:rsidRDefault="00CF3A72" w:rsidP="00CF3A72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731D8B1F" w14:textId="04664D49" w:rsidR="000B46E4" w:rsidRDefault="00B62562" w:rsidP="00984477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Principal’s report</w:t>
      </w:r>
      <w:r w:rsidR="00CF3A7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(Principal Susan Owens)</w:t>
      </w:r>
    </w:p>
    <w:p w14:paraId="1E2B455F" w14:textId="77777777" w:rsidR="00984477" w:rsidRPr="00984477" w:rsidRDefault="00984477" w:rsidP="00984477">
      <w:p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46EF9AC4" w14:textId="396E9515" w:rsidR="004614F4" w:rsidRDefault="00456FF8" w:rsidP="004614F4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Financial update (</w:t>
      </w:r>
      <w:r w:rsidR="000B46E4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Treasurer Janice </w:t>
      </w:r>
      <w:proofErr w:type="spellStart"/>
      <w:r w:rsidR="000B46E4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Sardari</w:t>
      </w:r>
      <w:proofErr w:type="spellEnd"/>
      <w:r w:rsidR="000B46E4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)</w:t>
      </w:r>
    </w:p>
    <w:p w14:paraId="625A11B5" w14:textId="5418A188" w:rsidR="0040073F" w:rsidRPr="0040073F" w:rsidRDefault="0040073F" w:rsidP="0040073F">
      <w:pPr>
        <w:spacing w:line="276" w:lineRule="auto"/>
        <w:ind w:left="720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VOTE: </w:t>
      </w:r>
      <w:r w:rsidR="00A80813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Increase to </w:t>
      </w: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Principal’s discretionary fund</w:t>
      </w:r>
      <w:r w:rsidR="00A8740A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</w:t>
      </w:r>
      <w:r w:rsidR="00585B75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from $1,000 to $2,000 for 2018/2019 school year. </w:t>
      </w:r>
    </w:p>
    <w:p w14:paraId="3D8CF590" w14:textId="77777777" w:rsidR="004614F4" w:rsidRDefault="004614F4" w:rsidP="004614F4">
      <w:pPr>
        <w:pStyle w:val="ListParagraph"/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0BD0ECFD" w14:textId="6C823432" w:rsidR="00DB162D" w:rsidRPr="009249E4" w:rsidRDefault="00D63003" w:rsidP="00DB162D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PAC programs and events </w:t>
      </w:r>
      <w:r w:rsidR="00DB162D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update </w:t>
      </w:r>
    </w:p>
    <w:p w14:paraId="14DAA9EA" w14:textId="77777777" w:rsidR="00A978D8" w:rsidRDefault="00A978D8" w:rsidP="00A978D8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Emergency kit sales – starting again this week</w:t>
      </w:r>
    </w:p>
    <w:p w14:paraId="13D5D799" w14:textId="5567B7D5" w:rsidR="00C37190" w:rsidRDefault="00C64A95" w:rsidP="00DB162D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Ross Road </w:t>
      </w:r>
      <w:r w:rsidR="00C37190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Parents’ Social</w:t>
      </w:r>
      <w:r w:rsidR="0096156F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– March 2</w:t>
      </w:r>
    </w:p>
    <w:p w14:paraId="07044F57" w14:textId="1D1DA473" w:rsidR="00685043" w:rsidRPr="00685043" w:rsidRDefault="00685043" w:rsidP="00685043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After school programs – new program post-spring break</w:t>
      </w:r>
    </w:p>
    <w:p w14:paraId="16B31B3A" w14:textId="0F855280" w:rsidR="000C2060" w:rsidRDefault="000C2060" w:rsidP="00DB162D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Kilometre Club</w:t>
      </w:r>
      <w:r w:rsidR="0096156F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– </w:t>
      </w:r>
      <w:r w:rsidR="004D6E9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second week </w:t>
      </w:r>
      <w:r w:rsidR="0096156F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after </w:t>
      </w:r>
      <w:r w:rsidR="004D6E9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spring break</w:t>
      </w:r>
    </w:p>
    <w:p w14:paraId="08BA9F9E" w14:textId="2FA5FB8A" w:rsidR="00A978D8" w:rsidRPr="00A978D8" w:rsidRDefault="00A978D8" w:rsidP="00A978D8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April Movie Night – April 12</w:t>
      </w:r>
    </w:p>
    <w:p w14:paraId="1928FB9B" w14:textId="13B11D45" w:rsidR="00DB162D" w:rsidRDefault="001834D1" w:rsidP="00DB162D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Spring Carnival</w:t>
      </w:r>
      <w:r w:rsidR="004D6E92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– May 31 </w:t>
      </w:r>
    </w:p>
    <w:p w14:paraId="555717EF" w14:textId="12810DFA" w:rsidR="007939F4" w:rsidRDefault="007939F4" w:rsidP="00DB162D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June ice cream family social night</w:t>
      </w:r>
      <w:r w:rsidR="00E45261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– date to come</w:t>
      </w:r>
    </w:p>
    <w:p w14:paraId="7C01EB29" w14:textId="600B05ED" w:rsidR="00E45261" w:rsidRPr="00E45261" w:rsidRDefault="00E45261" w:rsidP="00E45261">
      <w:pPr>
        <w:pStyle w:val="ListParagraph"/>
        <w:numPr>
          <w:ilvl w:val="1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Ongoing fundraisers</w:t>
      </w:r>
    </w:p>
    <w:p w14:paraId="3A59DF2C" w14:textId="77777777" w:rsidR="00BA3BA6" w:rsidRPr="00317603" w:rsidRDefault="00BA3BA6" w:rsidP="00317603">
      <w:pPr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124F7F5E" w14:textId="77777777" w:rsidR="00024012" w:rsidRDefault="00BA3BA6" w:rsidP="00BB35AE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Canadian Parents for French update (Alana </w:t>
      </w:r>
      <w:proofErr w:type="spellStart"/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Prashad</w:t>
      </w:r>
      <w:proofErr w:type="spellEnd"/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)</w:t>
      </w:r>
    </w:p>
    <w:p w14:paraId="0ED5E6EF" w14:textId="77777777" w:rsidR="00024012" w:rsidRPr="00024012" w:rsidRDefault="00024012" w:rsidP="00024012">
      <w:pPr>
        <w:pStyle w:val="ListParagraph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</w:p>
    <w:p w14:paraId="762530B5" w14:textId="679285C5" w:rsidR="00E40676" w:rsidRPr="00BB35AE" w:rsidRDefault="003B2CB6" w:rsidP="00BB35AE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Other business</w:t>
      </w:r>
      <w:r w:rsidR="00992D36" w:rsidRPr="00BB35AE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br/>
      </w:r>
    </w:p>
    <w:p w14:paraId="098B173A" w14:textId="6380BB6C" w:rsidR="00A915CC" w:rsidRPr="003B2CB6" w:rsidRDefault="00992D36" w:rsidP="007F55A2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Times New Roman"/>
          <w:color w:val="000000"/>
          <w:sz w:val="22"/>
          <w:szCs w:val="22"/>
          <w:lang w:val="en-CA"/>
        </w:rPr>
      </w:pPr>
      <w:r w:rsidRPr="003B2CB6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>Adjournment</w:t>
      </w:r>
      <w:r w:rsidR="00531E50" w:rsidRPr="003B2CB6">
        <w:rPr>
          <w:rFonts w:ascii="Arial" w:eastAsia="Times New Roman" w:hAnsi="Arial" w:cs="Times New Roman"/>
          <w:color w:val="000000"/>
          <w:sz w:val="22"/>
          <w:szCs w:val="22"/>
          <w:lang w:val="en-CA"/>
        </w:rPr>
        <w:t xml:space="preserve"> </w:t>
      </w:r>
    </w:p>
    <w:p w14:paraId="63707042" w14:textId="77777777" w:rsidR="009C6686" w:rsidRPr="007D4B5A" w:rsidRDefault="009C6686" w:rsidP="00A915CC">
      <w:pPr>
        <w:spacing w:line="276" w:lineRule="auto"/>
        <w:rPr>
          <w:rFonts w:ascii="Arial" w:eastAsia="Times New Roman" w:hAnsi="Arial" w:cs="Arial"/>
          <w:b/>
          <w:color w:val="000000"/>
          <w:sz w:val="22"/>
          <w:szCs w:val="22"/>
          <w:lang w:val="en-CA"/>
        </w:rPr>
      </w:pPr>
    </w:p>
    <w:sectPr w:rsidR="009C6686" w:rsidRPr="007D4B5A" w:rsidSect="002B7D3A">
      <w:headerReference w:type="default" r:id="rId8"/>
      <w:footerReference w:type="even" r:id="rId9"/>
      <w:footerReference w:type="default" r:id="rId10"/>
      <w:pgSz w:w="12240" w:h="15840"/>
      <w:pgMar w:top="1361" w:right="1440" w:bottom="136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78855E" w14:textId="77777777" w:rsidR="008B392C" w:rsidRDefault="008B392C" w:rsidP="00E40676">
      <w:r>
        <w:separator/>
      </w:r>
    </w:p>
  </w:endnote>
  <w:endnote w:type="continuationSeparator" w:id="0">
    <w:p w14:paraId="7CADC8E2" w14:textId="77777777" w:rsidR="008B392C" w:rsidRDefault="008B392C" w:rsidP="00E40676">
      <w:r>
        <w:continuationSeparator/>
      </w:r>
    </w:p>
  </w:endnote>
  <w:endnote w:type="continuationNotice" w:id="1">
    <w:p w14:paraId="587AF81A" w14:textId="77777777" w:rsidR="008B392C" w:rsidRDefault="008B392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61926463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66B9B38" w14:textId="77777777" w:rsidR="00531E50" w:rsidRDefault="00531E50" w:rsidP="0018271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</w:r>
        <w:r>
          <w:rPr>
            <w:rStyle w:val="PageNumber"/>
          </w:rPr>
          <w:instrText xml:space="preserve"/>
        </w:r>
        <w:r>
          <w:rPr>
            <w:rStyle w:val="PageNumber"/>
          </w:rPr>
        </w:r>
      </w:p>
    </w:sdtContent>
  </w:sdt>
  <w:p w14:paraId="492E937A" w14:textId="77777777" w:rsidR="00531E50" w:rsidRDefault="00531E50" w:rsidP="00531E5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C8D898" w14:textId="019928DC" w:rsidR="00531E50" w:rsidRDefault="00531E50" w:rsidP="00182711">
    <w:pPr>
      <w:pStyle w:val="Footer"/>
      <w:framePr w:wrap="none" w:vAnchor="text" w:hAnchor="margin" w:xAlign="right" w:y="1"/>
      <w:rPr>
        <w:rStyle w:val="PageNumber"/>
      </w:rPr>
    </w:pPr>
  </w:p>
  <w:p w14:paraId="492A068D" w14:textId="77777777" w:rsidR="00531E50" w:rsidRDefault="00531E50" w:rsidP="00531E5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B9072E" w14:textId="77777777" w:rsidR="008B392C" w:rsidRDefault="008B392C" w:rsidP="00E40676">
      <w:r>
        <w:separator/>
      </w:r>
    </w:p>
  </w:footnote>
  <w:footnote w:type="continuationSeparator" w:id="0">
    <w:p w14:paraId="397C4144" w14:textId="77777777" w:rsidR="008B392C" w:rsidRDefault="008B392C" w:rsidP="00E40676">
      <w:r>
        <w:continuationSeparator/>
      </w:r>
    </w:p>
  </w:footnote>
  <w:footnote w:type="continuationNotice" w:id="1">
    <w:p w14:paraId="3D17DF31" w14:textId="77777777" w:rsidR="008B392C" w:rsidRDefault="008B392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8A33B7" w14:textId="77777777" w:rsidR="00E40676" w:rsidRDefault="00E40676" w:rsidP="00E40676">
    <w:r>
      <w:rPr>
        <w:noProof/>
      </w:rPr>
      <w:drawing>
        <wp:anchor distT="0" distB="0" distL="114300" distR="114300" simplePos="0" relativeHeight="251658240" behindDoc="0" locked="0" layoutInCell="1" allowOverlap="1" wp14:anchorId="544F0EF5" wp14:editId="77FDC09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083600" cy="108360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oss Road School Logo NE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3600" cy="108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23EEE54C" w14:textId="77777777" w:rsidR="00E40676" w:rsidRDefault="00E40676" w:rsidP="00E40676"/>
  <w:p w14:paraId="1EDF6B27" w14:textId="77777777" w:rsidR="00E40676" w:rsidRPr="00E40676" w:rsidRDefault="00E40676" w:rsidP="00E40676">
    <w:pPr>
      <w:rPr>
        <w:rFonts w:ascii="Garamond" w:eastAsia="Times New Roman" w:hAnsi="Garamond" w:cs="Times New Roman"/>
        <w:b/>
        <w:bCs/>
        <w:color w:val="444444"/>
        <w:spacing w:val="-15"/>
        <w:sz w:val="54"/>
        <w:szCs w:val="54"/>
        <w:lang w:val="en-CA"/>
      </w:rPr>
    </w:pPr>
    <w:r w:rsidRPr="00E40676">
      <w:rPr>
        <w:rFonts w:ascii="Garamond" w:eastAsia="Times New Roman" w:hAnsi="Garamond" w:cs="Times New Roman"/>
        <w:b/>
        <w:bCs/>
        <w:color w:val="444444"/>
        <w:spacing w:val="-15"/>
        <w:sz w:val="54"/>
        <w:szCs w:val="54"/>
        <w:lang w:val="en-CA"/>
      </w:rPr>
      <w:t>École Ross Road Elementary</w:t>
    </w:r>
  </w:p>
  <w:p w14:paraId="7C1E8923" w14:textId="77777777" w:rsidR="00E40676" w:rsidRPr="00E40676" w:rsidRDefault="00E40676" w:rsidP="00E40676">
    <w:pPr>
      <w:rPr>
        <w:rFonts w:ascii="Garamond" w:eastAsia="Times New Roman" w:hAnsi="Garamond" w:cs="Times New Roman"/>
        <w:iCs/>
        <w:color w:val="999999"/>
        <w:sz w:val="36"/>
        <w:szCs w:val="36"/>
        <w:lang w:val="en-CA"/>
      </w:rPr>
    </w:pPr>
    <w:r w:rsidRPr="00E40676">
      <w:rPr>
        <w:rFonts w:ascii="Garamond" w:eastAsia="Times New Roman" w:hAnsi="Garamond" w:cs="Times New Roman"/>
        <w:iCs/>
        <w:color w:val="999999"/>
        <w:sz w:val="36"/>
        <w:szCs w:val="36"/>
        <w:lang w:val="en-CA"/>
      </w:rPr>
      <w:t>North Vancouver School District</w:t>
    </w:r>
  </w:p>
  <w:p w14:paraId="3A7FF8FA" w14:textId="77777777" w:rsidR="00E40676" w:rsidRDefault="00E406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71598"/>
    <w:multiLevelType w:val="multilevel"/>
    <w:tmpl w:val="24BA7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976F9E"/>
    <w:multiLevelType w:val="multilevel"/>
    <w:tmpl w:val="9B1E68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FB76C1"/>
    <w:multiLevelType w:val="hybridMultilevel"/>
    <w:tmpl w:val="AB22AF6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E2816CB"/>
    <w:multiLevelType w:val="hybridMultilevel"/>
    <w:tmpl w:val="1278DA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164055"/>
    <w:multiLevelType w:val="multilevel"/>
    <w:tmpl w:val="6DEC91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413217"/>
    <w:multiLevelType w:val="multilevel"/>
    <w:tmpl w:val="C0088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E1478A"/>
    <w:multiLevelType w:val="multilevel"/>
    <w:tmpl w:val="57F6CF2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3964C2"/>
    <w:multiLevelType w:val="multilevel"/>
    <w:tmpl w:val="795AF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1E0FDC"/>
    <w:multiLevelType w:val="multilevel"/>
    <w:tmpl w:val="536CAA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26667E"/>
    <w:multiLevelType w:val="multilevel"/>
    <w:tmpl w:val="5770DE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3A36CD"/>
    <w:multiLevelType w:val="hybridMultilevel"/>
    <w:tmpl w:val="690C67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737D40"/>
    <w:multiLevelType w:val="multilevel"/>
    <w:tmpl w:val="C49AF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9A6E1D"/>
    <w:multiLevelType w:val="multilevel"/>
    <w:tmpl w:val="4B48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A32BA5"/>
    <w:multiLevelType w:val="multilevel"/>
    <w:tmpl w:val="0750D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E50CB4"/>
    <w:multiLevelType w:val="hybridMultilevel"/>
    <w:tmpl w:val="FBCA1FAA"/>
    <w:lvl w:ilvl="0" w:tplc="0409000F">
      <w:start w:val="1"/>
      <w:numFmt w:val="decimal"/>
      <w:lvlText w:val="%1."/>
      <w:lvlJc w:val="left"/>
      <w:pPr>
        <w:ind w:left="13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16" w:hanging="360"/>
      </w:pPr>
    </w:lvl>
    <w:lvl w:ilvl="2" w:tplc="0409001B" w:tentative="1">
      <w:start w:val="1"/>
      <w:numFmt w:val="lowerRoman"/>
      <w:lvlText w:val="%3."/>
      <w:lvlJc w:val="right"/>
      <w:pPr>
        <w:ind w:left="2836" w:hanging="180"/>
      </w:pPr>
    </w:lvl>
    <w:lvl w:ilvl="3" w:tplc="0409000F" w:tentative="1">
      <w:start w:val="1"/>
      <w:numFmt w:val="decimal"/>
      <w:lvlText w:val="%4."/>
      <w:lvlJc w:val="left"/>
      <w:pPr>
        <w:ind w:left="3556" w:hanging="360"/>
      </w:pPr>
    </w:lvl>
    <w:lvl w:ilvl="4" w:tplc="04090019" w:tentative="1">
      <w:start w:val="1"/>
      <w:numFmt w:val="lowerLetter"/>
      <w:lvlText w:val="%5."/>
      <w:lvlJc w:val="left"/>
      <w:pPr>
        <w:ind w:left="4276" w:hanging="360"/>
      </w:pPr>
    </w:lvl>
    <w:lvl w:ilvl="5" w:tplc="0409001B" w:tentative="1">
      <w:start w:val="1"/>
      <w:numFmt w:val="lowerRoman"/>
      <w:lvlText w:val="%6."/>
      <w:lvlJc w:val="right"/>
      <w:pPr>
        <w:ind w:left="4996" w:hanging="180"/>
      </w:pPr>
    </w:lvl>
    <w:lvl w:ilvl="6" w:tplc="0409000F" w:tentative="1">
      <w:start w:val="1"/>
      <w:numFmt w:val="decimal"/>
      <w:lvlText w:val="%7."/>
      <w:lvlJc w:val="left"/>
      <w:pPr>
        <w:ind w:left="5716" w:hanging="360"/>
      </w:pPr>
    </w:lvl>
    <w:lvl w:ilvl="7" w:tplc="04090019" w:tentative="1">
      <w:start w:val="1"/>
      <w:numFmt w:val="lowerLetter"/>
      <w:lvlText w:val="%8."/>
      <w:lvlJc w:val="left"/>
      <w:pPr>
        <w:ind w:left="6436" w:hanging="360"/>
      </w:pPr>
    </w:lvl>
    <w:lvl w:ilvl="8" w:tplc="0409001B" w:tentative="1">
      <w:start w:val="1"/>
      <w:numFmt w:val="lowerRoman"/>
      <w:lvlText w:val="%9."/>
      <w:lvlJc w:val="right"/>
      <w:pPr>
        <w:ind w:left="7156" w:hanging="180"/>
      </w:pPr>
    </w:lvl>
  </w:abstractNum>
  <w:abstractNum w:abstractNumId="15" w15:restartNumberingAfterBreak="0">
    <w:nsid w:val="466669D5"/>
    <w:multiLevelType w:val="multilevel"/>
    <w:tmpl w:val="CD3E80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E73F44"/>
    <w:multiLevelType w:val="multilevel"/>
    <w:tmpl w:val="9EA818C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B037803"/>
    <w:multiLevelType w:val="multilevel"/>
    <w:tmpl w:val="D0A24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7217D8"/>
    <w:multiLevelType w:val="multilevel"/>
    <w:tmpl w:val="D7AEE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F90465"/>
    <w:multiLevelType w:val="multilevel"/>
    <w:tmpl w:val="9B14D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3DF0F13"/>
    <w:multiLevelType w:val="multilevel"/>
    <w:tmpl w:val="FCCCA7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6363685"/>
    <w:multiLevelType w:val="hybridMultilevel"/>
    <w:tmpl w:val="AF12CEC4"/>
    <w:lvl w:ilvl="0" w:tplc="027EEAA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4"/>
  </w:num>
  <w:num w:numId="4">
    <w:abstractNumId w:val="21"/>
  </w:num>
  <w:num w:numId="5">
    <w:abstractNumId w:val="4"/>
  </w:num>
  <w:num w:numId="6">
    <w:abstractNumId w:val="20"/>
  </w:num>
  <w:num w:numId="7">
    <w:abstractNumId w:val="1"/>
  </w:num>
  <w:num w:numId="8">
    <w:abstractNumId w:val="15"/>
  </w:num>
  <w:num w:numId="9">
    <w:abstractNumId w:val="8"/>
  </w:num>
  <w:num w:numId="10">
    <w:abstractNumId w:val="16"/>
  </w:num>
  <w:num w:numId="11">
    <w:abstractNumId w:val="9"/>
  </w:num>
  <w:num w:numId="12">
    <w:abstractNumId w:val="6"/>
  </w:num>
  <w:num w:numId="13">
    <w:abstractNumId w:val="5"/>
  </w:num>
  <w:num w:numId="14">
    <w:abstractNumId w:val="19"/>
  </w:num>
  <w:num w:numId="15">
    <w:abstractNumId w:val="7"/>
  </w:num>
  <w:num w:numId="16">
    <w:abstractNumId w:val="11"/>
  </w:num>
  <w:num w:numId="17">
    <w:abstractNumId w:val="13"/>
  </w:num>
  <w:num w:numId="18">
    <w:abstractNumId w:val="18"/>
  </w:num>
  <w:num w:numId="19">
    <w:abstractNumId w:val="12"/>
  </w:num>
  <w:num w:numId="20">
    <w:abstractNumId w:val="17"/>
  </w:num>
  <w:num w:numId="21">
    <w:abstractNumId w:val="0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24F"/>
    <w:rsid w:val="000011E5"/>
    <w:rsid w:val="00004ADE"/>
    <w:rsid w:val="00024012"/>
    <w:rsid w:val="0002780B"/>
    <w:rsid w:val="00037631"/>
    <w:rsid w:val="00037E7E"/>
    <w:rsid w:val="00046811"/>
    <w:rsid w:val="0006614C"/>
    <w:rsid w:val="00072969"/>
    <w:rsid w:val="00094955"/>
    <w:rsid w:val="000B46E4"/>
    <w:rsid w:val="000C2060"/>
    <w:rsid w:val="000F0622"/>
    <w:rsid w:val="000F7919"/>
    <w:rsid w:val="00112932"/>
    <w:rsid w:val="00143C26"/>
    <w:rsid w:val="00157BBF"/>
    <w:rsid w:val="001625A9"/>
    <w:rsid w:val="00182E18"/>
    <w:rsid w:val="001834D1"/>
    <w:rsid w:val="001A4368"/>
    <w:rsid w:val="001A508C"/>
    <w:rsid w:val="001C471B"/>
    <w:rsid w:val="00233DEC"/>
    <w:rsid w:val="00246B37"/>
    <w:rsid w:val="0025371B"/>
    <w:rsid w:val="002B7D3A"/>
    <w:rsid w:val="002E02B8"/>
    <w:rsid w:val="002E126E"/>
    <w:rsid w:val="003133A2"/>
    <w:rsid w:val="00317603"/>
    <w:rsid w:val="00320511"/>
    <w:rsid w:val="00364925"/>
    <w:rsid w:val="00383C7E"/>
    <w:rsid w:val="00397D33"/>
    <w:rsid w:val="003A7F32"/>
    <w:rsid w:val="003B2CB6"/>
    <w:rsid w:val="003D5F56"/>
    <w:rsid w:val="0040073F"/>
    <w:rsid w:val="00427512"/>
    <w:rsid w:val="00451C35"/>
    <w:rsid w:val="00456FF8"/>
    <w:rsid w:val="004614F4"/>
    <w:rsid w:val="00462931"/>
    <w:rsid w:val="004874AF"/>
    <w:rsid w:val="00491175"/>
    <w:rsid w:val="004D6E92"/>
    <w:rsid w:val="004E760D"/>
    <w:rsid w:val="00500A36"/>
    <w:rsid w:val="0050241E"/>
    <w:rsid w:val="005279B7"/>
    <w:rsid w:val="00531E50"/>
    <w:rsid w:val="0057507D"/>
    <w:rsid w:val="00577ECA"/>
    <w:rsid w:val="00584C7E"/>
    <w:rsid w:val="00585B75"/>
    <w:rsid w:val="005C22D9"/>
    <w:rsid w:val="005E2DC8"/>
    <w:rsid w:val="005F0ACC"/>
    <w:rsid w:val="005F4F23"/>
    <w:rsid w:val="005F5400"/>
    <w:rsid w:val="006136FF"/>
    <w:rsid w:val="00620BDB"/>
    <w:rsid w:val="00663F2F"/>
    <w:rsid w:val="00667B1E"/>
    <w:rsid w:val="00677C37"/>
    <w:rsid w:val="00685043"/>
    <w:rsid w:val="00685C18"/>
    <w:rsid w:val="0069495B"/>
    <w:rsid w:val="006C0AF8"/>
    <w:rsid w:val="006E558D"/>
    <w:rsid w:val="006E7B55"/>
    <w:rsid w:val="006F479A"/>
    <w:rsid w:val="0070029C"/>
    <w:rsid w:val="0072208E"/>
    <w:rsid w:val="00737DCE"/>
    <w:rsid w:val="00753FC3"/>
    <w:rsid w:val="007939F4"/>
    <w:rsid w:val="007B0AC1"/>
    <w:rsid w:val="007C4323"/>
    <w:rsid w:val="007D4B5A"/>
    <w:rsid w:val="0080224F"/>
    <w:rsid w:val="00811E02"/>
    <w:rsid w:val="00853A28"/>
    <w:rsid w:val="00880D4D"/>
    <w:rsid w:val="008949D0"/>
    <w:rsid w:val="008B392C"/>
    <w:rsid w:val="008C28B1"/>
    <w:rsid w:val="00913D73"/>
    <w:rsid w:val="009249E4"/>
    <w:rsid w:val="00935536"/>
    <w:rsid w:val="0094723B"/>
    <w:rsid w:val="0096156F"/>
    <w:rsid w:val="0096725B"/>
    <w:rsid w:val="00973578"/>
    <w:rsid w:val="00984477"/>
    <w:rsid w:val="0099231A"/>
    <w:rsid w:val="00992D36"/>
    <w:rsid w:val="009C5580"/>
    <w:rsid w:val="009C6686"/>
    <w:rsid w:val="009E0742"/>
    <w:rsid w:val="00A25DA3"/>
    <w:rsid w:val="00A365FA"/>
    <w:rsid w:val="00A44A00"/>
    <w:rsid w:val="00A6680C"/>
    <w:rsid w:val="00A73A9B"/>
    <w:rsid w:val="00A80813"/>
    <w:rsid w:val="00A80D79"/>
    <w:rsid w:val="00A8740A"/>
    <w:rsid w:val="00A915CC"/>
    <w:rsid w:val="00A97376"/>
    <w:rsid w:val="00A978D8"/>
    <w:rsid w:val="00AA548E"/>
    <w:rsid w:val="00AD218C"/>
    <w:rsid w:val="00AF29EA"/>
    <w:rsid w:val="00AF6D0C"/>
    <w:rsid w:val="00B54B14"/>
    <w:rsid w:val="00B62562"/>
    <w:rsid w:val="00B6655E"/>
    <w:rsid w:val="00B67DFE"/>
    <w:rsid w:val="00B7387A"/>
    <w:rsid w:val="00B742B0"/>
    <w:rsid w:val="00BA3BA6"/>
    <w:rsid w:val="00BB35AE"/>
    <w:rsid w:val="00C17B47"/>
    <w:rsid w:val="00C275E5"/>
    <w:rsid w:val="00C37190"/>
    <w:rsid w:val="00C6061F"/>
    <w:rsid w:val="00C64711"/>
    <w:rsid w:val="00C64A95"/>
    <w:rsid w:val="00C64B49"/>
    <w:rsid w:val="00C67612"/>
    <w:rsid w:val="00C712C1"/>
    <w:rsid w:val="00C956B0"/>
    <w:rsid w:val="00CB16FC"/>
    <w:rsid w:val="00CC7BFD"/>
    <w:rsid w:val="00CD626F"/>
    <w:rsid w:val="00CF09EA"/>
    <w:rsid w:val="00CF3A72"/>
    <w:rsid w:val="00D24D4D"/>
    <w:rsid w:val="00D47B31"/>
    <w:rsid w:val="00D63003"/>
    <w:rsid w:val="00DA15C6"/>
    <w:rsid w:val="00DB162D"/>
    <w:rsid w:val="00DE25A7"/>
    <w:rsid w:val="00DF3612"/>
    <w:rsid w:val="00E11521"/>
    <w:rsid w:val="00E30F45"/>
    <w:rsid w:val="00E40676"/>
    <w:rsid w:val="00E43280"/>
    <w:rsid w:val="00E45261"/>
    <w:rsid w:val="00E80861"/>
    <w:rsid w:val="00EA0ABE"/>
    <w:rsid w:val="00EB6FC4"/>
    <w:rsid w:val="00EE0E36"/>
    <w:rsid w:val="00EF2DE8"/>
    <w:rsid w:val="00F04C97"/>
    <w:rsid w:val="00F07FD0"/>
    <w:rsid w:val="00F242BA"/>
    <w:rsid w:val="00F26B60"/>
    <w:rsid w:val="00F30DBF"/>
    <w:rsid w:val="00F518B7"/>
    <w:rsid w:val="00F53E40"/>
    <w:rsid w:val="00F56013"/>
    <w:rsid w:val="00F91BD5"/>
    <w:rsid w:val="00FA0868"/>
    <w:rsid w:val="00FA1C9B"/>
    <w:rsid w:val="00FB1257"/>
    <w:rsid w:val="00FC2FC6"/>
    <w:rsid w:val="00FD3820"/>
    <w:rsid w:val="00FE0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F04F02"/>
  <w15:chartTrackingRefBased/>
  <w15:docId w15:val="{E4B669CE-CA48-024B-8A06-57BF0D82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3">
    <w:name w:val="s3"/>
    <w:basedOn w:val="Normal"/>
    <w:rsid w:val="00E4067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paragraph" w:styleId="NormalWeb">
    <w:name w:val="Normal (Web)"/>
    <w:basedOn w:val="Normal"/>
    <w:uiPriority w:val="99"/>
    <w:semiHidden/>
    <w:unhideWhenUsed/>
    <w:rsid w:val="00E4067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E406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0676"/>
  </w:style>
  <w:style w:type="paragraph" w:styleId="Footer">
    <w:name w:val="footer"/>
    <w:basedOn w:val="Normal"/>
    <w:link w:val="FooterChar"/>
    <w:uiPriority w:val="99"/>
    <w:unhideWhenUsed/>
    <w:rsid w:val="00E406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0676"/>
  </w:style>
  <w:style w:type="paragraph" w:styleId="ListParagraph">
    <w:name w:val="List Paragraph"/>
    <w:basedOn w:val="Normal"/>
    <w:uiPriority w:val="34"/>
    <w:qFormat/>
    <w:rsid w:val="00992D36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531E50"/>
  </w:style>
  <w:style w:type="character" w:styleId="Hyperlink">
    <w:name w:val="Hyperlink"/>
    <w:basedOn w:val="DefaultParagraphFont"/>
    <w:uiPriority w:val="99"/>
    <w:semiHidden/>
    <w:unhideWhenUsed/>
    <w:rsid w:val="00A915CC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AD21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2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07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6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07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9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9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71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4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2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92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107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87789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772376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523921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64873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0749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060634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593349">
                  <w:marLeft w:val="5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99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876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
<Relationships xmlns="http://schemas.openxmlformats.org/package/2006/relationships"><Relationship Id="rId1" Type="http://schemas.openxmlformats.org/officeDocument/2006/relationships/attachedTemplate" Target="about:blank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2A8099A-08A0-214D-9DC5-772613CB4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PAC%20Executive%20Meeting%20Template.dotx</Template>
  <TotalTime>31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Rimrock Consulting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Munro</dc:creator>
  <cp:keywords/>
  <dc:description/>
  <cp:lastModifiedBy>Linda Munro</cp:lastModifiedBy>
  <cp:revision>41</cp:revision>
  <cp:lastPrinted>2018-10-24T22:41:00Z</cp:lastPrinted>
  <dcterms:created xsi:type="dcterms:W3CDTF">2019-02-22T06:38:00Z</dcterms:created>
  <dcterms:modified xsi:type="dcterms:W3CDTF">2019-02-26T19:32:00Z</dcterms:modified>
</cp:coreProperties>
</file>