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00682" w14:textId="77777777" w:rsidR="00E40676" w:rsidRPr="00E40676" w:rsidRDefault="00E40676" w:rsidP="00AF6D0C">
      <w:pPr>
        <w:jc w:val="center"/>
        <w:rPr>
          <w:rFonts w:ascii="Arial" w:eastAsia="Times New Roman" w:hAnsi="Arial" w:cs="Times New Roman"/>
          <w:b/>
          <w:lang w:val="en-CA"/>
        </w:rPr>
      </w:pPr>
      <w:r w:rsidRPr="00E40676">
        <w:rPr>
          <w:rFonts w:ascii="Arial" w:eastAsia="Times New Roman" w:hAnsi="Arial" w:cs="Times New Roman"/>
          <w:b/>
          <w:lang w:val="en-CA"/>
        </w:rPr>
        <w:t xml:space="preserve">PAC </w:t>
      </w:r>
      <w:r w:rsidR="00584C7E">
        <w:rPr>
          <w:rFonts w:ascii="Arial" w:eastAsia="Times New Roman" w:hAnsi="Arial" w:cs="Times New Roman"/>
          <w:b/>
          <w:lang w:val="en-CA"/>
        </w:rPr>
        <w:t>General</w:t>
      </w:r>
      <w:r w:rsidRPr="00E40676">
        <w:rPr>
          <w:rFonts w:ascii="Arial" w:eastAsia="Times New Roman" w:hAnsi="Arial" w:cs="Times New Roman"/>
          <w:b/>
          <w:lang w:val="en-CA"/>
        </w:rPr>
        <w:t xml:space="preserve"> Meeting</w:t>
      </w:r>
      <w:r>
        <w:rPr>
          <w:rFonts w:ascii="Arial" w:eastAsia="Times New Roman" w:hAnsi="Arial" w:cs="Times New Roman"/>
          <w:b/>
          <w:lang w:val="en-CA"/>
        </w:rPr>
        <w:br/>
        <w:t xml:space="preserve">7:00pm, </w:t>
      </w:r>
      <w:r w:rsidR="00584C7E">
        <w:rPr>
          <w:rFonts w:ascii="Arial" w:eastAsia="Times New Roman" w:hAnsi="Arial" w:cs="Times New Roman"/>
          <w:b/>
          <w:lang w:val="en-CA"/>
        </w:rPr>
        <w:t>October 24</w:t>
      </w:r>
      <w:r>
        <w:rPr>
          <w:rFonts w:ascii="Arial" w:eastAsia="Times New Roman" w:hAnsi="Arial" w:cs="Times New Roman"/>
          <w:b/>
          <w:lang w:val="en-CA"/>
        </w:rPr>
        <w:t>, 2018</w:t>
      </w:r>
      <w:r>
        <w:rPr>
          <w:rFonts w:ascii="Arial" w:eastAsia="Times New Roman" w:hAnsi="Arial" w:cs="Times New Roman"/>
          <w:b/>
          <w:lang w:val="en-CA"/>
        </w:rPr>
        <w:br/>
        <w:t>Ross Road School Library</w:t>
      </w:r>
    </w:p>
    <w:p w14:paraId="0B6694AD" w14:textId="77777777" w:rsidR="00E40676" w:rsidRPr="00E40676" w:rsidRDefault="00E40676" w:rsidP="00E40676">
      <w:pPr>
        <w:jc w:val="center"/>
        <w:rPr>
          <w:rFonts w:ascii="Arial" w:eastAsia="Times New Roman" w:hAnsi="Arial" w:cs="Times New Roman"/>
          <w:b/>
          <w:lang w:val="en-CA"/>
        </w:rPr>
      </w:pPr>
    </w:p>
    <w:p w14:paraId="7962769A" w14:textId="77777777" w:rsidR="00E40676" w:rsidRPr="00531E50" w:rsidRDefault="00F07FD0" w:rsidP="00531E50">
      <w:pPr>
        <w:jc w:val="center"/>
        <w:rPr>
          <w:rFonts w:ascii="Arial" w:eastAsia="Times New Roman" w:hAnsi="Arial" w:cs="Times New Roman"/>
          <w:b/>
          <w:lang w:val="en-CA"/>
        </w:rPr>
      </w:pPr>
      <w:r>
        <w:rPr>
          <w:rFonts w:ascii="Arial" w:eastAsia="Times New Roman" w:hAnsi="Arial" w:cs="Times New Roman"/>
          <w:b/>
          <w:lang w:val="en-CA"/>
        </w:rPr>
        <w:t>AGENDA</w:t>
      </w:r>
    </w:p>
    <w:p w14:paraId="516CF645" w14:textId="77777777" w:rsidR="00E40676" w:rsidRPr="00E40676" w:rsidRDefault="00E40676" w:rsidP="00E40676">
      <w:pPr>
        <w:spacing w:line="324" w:lineRule="atLeast"/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</w:pPr>
      <w:r w:rsidRPr="00E40676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  </w:t>
      </w:r>
    </w:p>
    <w:p w14:paraId="5C308683" w14:textId="488DC4BC" w:rsidR="00E80861" w:rsidRDefault="00E80861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W</w:t>
      </w:r>
      <w:r w:rsidR="00753FC3"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elcome and Call to </w:t>
      </w:r>
      <w:r w:rsidR="00BB35A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o</w:t>
      </w:r>
      <w:r w:rsidR="00753FC3"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rder</w:t>
      </w:r>
      <w:r w:rsidR="00491175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(Linda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Munro</w:t>
      </w:r>
      <w:r w:rsidR="00491175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02EDF6AA" w14:textId="77777777" w:rsidR="00A6680C" w:rsidRDefault="00A6680C" w:rsidP="00A6680C">
      <w:pPr>
        <w:pStyle w:val="ListParagraph"/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0A7C1A16" w14:textId="7841CF34" w:rsidR="006C0AF8" w:rsidRDefault="006C0AF8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Approval of the agenda</w:t>
      </w:r>
      <w:r w:rsidR="00853A28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</w:t>
      </w:r>
    </w:p>
    <w:p w14:paraId="3CA2FDFD" w14:textId="77777777" w:rsidR="00CC7BFD" w:rsidRPr="00CC7BFD" w:rsidRDefault="00CC7BFD" w:rsidP="00CC7BFD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56017104" w14:textId="76CA1804" w:rsidR="006C0AF8" w:rsidRDefault="00CC7BFD" w:rsidP="0000610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Approval of </w:t>
      </w:r>
      <w:r w:rsidR="009E0742"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minutes from AGM </w:t>
      </w:r>
      <w:r w:rsidR="00853A28"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May 30, 2018 </w:t>
      </w:r>
    </w:p>
    <w:p w14:paraId="51011081" w14:textId="77777777" w:rsidR="00246B37" w:rsidRPr="00246B37" w:rsidRDefault="00246B37" w:rsidP="00246B37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2083C60" w14:textId="0FB6E84B" w:rsidR="00246B37" w:rsidRDefault="00737DCE" w:rsidP="0000610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Vot</w:t>
      </w:r>
      <w:r w:rsidR="0042751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e</w:t>
      </w:r>
      <w:r w:rsidR="00F04C97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on 2018-2019 PAC Executive</w:t>
      </w:r>
      <w:r w:rsidR="00F26B6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</w:t>
      </w:r>
      <w:bookmarkStart w:id="0" w:name="_GoBack"/>
      <w:bookmarkEnd w:id="0"/>
    </w:p>
    <w:p w14:paraId="5270DBD4" w14:textId="77777777" w:rsidR="009E0742" w:rsidRPr="009E0742" w:rsidRDefault="009E0742" w:rsidP="009E0742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8FFC1CF" w14:textId="794A5F25" w:rsidR="006136FF" w:rsidRDefault="006136FF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Presentation of the </w:t>
      </w:r>
      <w:r w:rsidR="00853A28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Ross Road </w:t>
      </w: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School Pla</w:t>
      </w:r>
      <w:r w:rsidR="00A6680C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n (Principal Susan Owens)</w:t>
      </w:r>
    </w:p>
    <w:p w14:paraId="35A70624" w14:textId="77777777" w:rsidR="00CF3A72" w:rsidRPr="00CF3A72" w:rsidRDefault="00CF3A72" w:rsidP="00CF3A72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793141D4" w14:textId="7F614EE4" w:rsidR="00CF3A72" w:rsidRDefault="00456FF8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PAC 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Chair update (</w:t>
      </w: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Chair 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Linda Munro)</w:t>
      </w:r>
    </w:p>
    <w:p w14:paraId="71B7697C" w14:textId="77777777" w:rsidR="00CF3A72" w:rsidRPr="00CF3A72" w:rsidRDefault="00CF3A72" w:rsidP="00CF3A72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731D8B1F" w14:textId="6D778AD2" w:rsidR="000B46E4" w:rsidRDefault="00CF3A72" w:rsidP="00984477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Administration update (Principal Susan Owens)</w:t>
      </w:r>
    </w:p>
    <w:p w14:paraId="3CEEAFDE" w14:textId="77777777" w:rsidR="00FD3820" w:rsidRPr="00FD3820" w:rsidRDefault="00FD3820" w:rsidP="00FD3820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68B72697" w14:textId="77E90020" w:rsidR="009249E4" w:rsidRPr="009249E4" w:rsidRDefault="00FD3820" w:rsidP="009249E4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Fundraising update (</w:t>
      </w:r>
      <w:r w:rsidR="006E558D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Jen Bryan and Dana </w:t>
      </w:r>
      <w:proofErr w:type="spellStart"/>
      <w:r w:rsidR="006E558D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Samis</w:t>
      </w:r>
      <w:proofErr w:type="spellEnd"/>
      <w:r w:rsidR="006E558D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34096D69" w14:textId="0C377F2F" w:rsidR="009249E4" w:rsidRDefault="0072208E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Movie Night </w:t>
      </w:r>
    </w:p>
    <w:p w14:paraId="37B4D045" w14:textId="30E04F82" w:rsidR="009249E4" w:rsidRDefault="0072208E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Winter Fair</w:t>
      </w:r>
    </w:p>
    <w:p w14:paraId="2856FB41" w14:textId="5C60C173" w:rsidR="0072208E" w:rsidRDefault="0072208E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After </w:t>
      </w:r>
      <w:r w:rsidR="00004AD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</w:t>
      </w: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chool </w:t>
      </w:r>
      <w:r w:rsidR="00004AD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programs</w:t>
      </w:r>
    </w:p>
    <w:p w14:paraId="06EA4FD8" w14:textId="68FEA6BD" w:rsidR="0099231A" w:rsidRDefault="0099231A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Emergency kit sales</w:t>
      </w:r>
    </w:p>
    <w:p w14:paraId="312780EA" w14:textId="2FB32C38" w:rsidR="00004ADE" w:rsidRPr="009249E4" w:rsidRDefault="004E760D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Ongoing fundraisers</w:t>
      </w:r>
    </w:p>
    <w:p w14:paraId="1E2B455F" w14:textId="77777777" w:rsidR="00984477" w:rsidRPr="00984477" w:rsidRDefault="00984477" w:rsidP="00984477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6EF9AC4" w14:textId="77777777" w:rsidR="004614F4" w:rsidRDefault="00456FF8" w:rsidP="004614F4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Financial update (</w:t>
      </w:r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Treasurer Janice </w:t>
      </w:r>
      <w:proofErr w:type="spellStart"/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Sardari</w:t>
      </w:r>
      <w:proofErr w:type="spellEnd"/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3D8CF590" w14:textId="77777777" w:rsidR="004614F4" w:rsidRDefault="004614F4" w:rsidP="004614F4">
      <w:pPr>
        <w:pStyle w:val="ListParagraph"/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0DEE481D" w14:textId="71113E39" w:rsidR="00B742B0" w:rsidRPr="004614F4" w:rsidRDefault="00B742B0" w:rsidP="004614F4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4614F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Communications update (Barbara </w:t>
      </w:r>
      <w:r w:rsidR="004614F4" w:rsidRPr="004614F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Crystal)</w:t>
      </w:r>
    </w:p>
    <w:p w14:paraId="49C29EDA" w14:textId="77777777" w:rsidR="000B46E4" w:rsidRPr="000B46E4" w:rsidRDefault="000B46E4" w:rsidP="000B46E4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335472BE" w14:textId="1D8BC6EB" w:rsidR="000B46E4" w:rsidRDefault="00577ECA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Survey on after school care (Guy Trotter)</w:t>
      </w:r>
    </w:p>
    <w:p w14:paraId="3A59DF2C" w14:textId="77777777" w:rsidR="00BA3BA6" w:rsidRPr="00BA3BA6" w:rsidRDefault="00BA3BA6" w:rsidP="00BA3BA6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762530B5" w14:textId="2353FA4C" w:rsidR="00E40676" w:rsidRPr="00BB35AE" w:rsidRDefault="00BA3BA6" w:rsidP="00BB35AE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Canadian Parents for French update (Alana </w:t>
      </w:r>
      <w:proofErr w:type="spellStart"/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Prashad</w:t>
      </w:r>
      <w:proofErr w:type="spellEnd"/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  <w:r w:rsidR="00992D36" w:rsidRPr="00BB35A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br/>
      </w:r>
    </w:p>
    <w:p w14:paraId="0BCA7A9B" w14:textId="595AC02B" w:rsidR="006851AE" w:rsidRDefault="00992D36" w:rsidP="00531E50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Adjournment</w:t>
      </w:r>
      <w:r w:rsidR="00531E50"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[RESOLUTION]</w:t>
      </w:r>
    </w:p>
    <w:p w14:paraId="098B173A" w14:textId="37B50462" w:rsidR="00A915CC" w:rsidRDefault="00A915CC" w:rsidP="00A915CC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3675F6C6" w14:textId="77777777" w:rsidR="00A915CC" w:rsidRPr="00A915CC" w:rsidRDefault="00A915CC" w:rsidP="00A915CC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sectPr w:rsidR="00A915CC" w:rsidRPr="00A915CC" w:rsidSect="002B7D3A">
      <w:headerReference w:type="default" r:id="rId8"/>
      <w:footerReference w:type="even" r:id="rId9"/>
      <w:footerReference w:type="default" r:id="rId10"/>
      <w:pgSz w:w="12240" w:h="15840"/>
      <w:pgMar w:top="1361" w:right="1440" w:bottom="136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FD0EDB" w14:textId="77777777" w:rsidR="000011E5" w:rsidRDefault="000011E5" w:rsidP="00E40676">
      <w:r>
        <w:separator/>
      </w:r>
    </w:p>
  </w:endnote>
  <w:endnote w:type="continuationSeparator" w:id="0">
    <w:p w14:paraId="111B8EC0" w14:textId="77777777" w:rsidR="000011E5" w:rsidRDefault="000011E5" w:rsidP="00E40676">
      <w:r>
        <w:continuationSeparator/>
      </w:r>
    </w:p>
  </w:endnote>
  <w:endnote w:type="continuationNotice" w:id="1">
    <w:p w14:paraId="5A35EE80" w14:textId="77777777" w:rsidR="000011E5" w:rsidRDefault="000011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192646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66B9B38" w14:textId="77777777" w:rsidR="00531E50" w:rsidRDefault="00531E50" w:rsidP="001827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2E937A" w14:textId="77777777" w:rsidR="00531E50" w:rsidRDefault="00531E50" w:rsidP="00531E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006168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C8D898" w14:textId="77777777" w:rsidR="00531E50" w:rsidRDefault="00531E50" w:rsidP="001827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92A068D" w14:textId="77777777" w:rsidR="00531E50" w:rsidRDefault="00531E50" w:rsidP="00531E5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18DBB1" w14:textId="77777777" w:rsidR="000011E5" w:rsidRDefault="000011E5" w:rsidP="00E40676">
      <w:r>
        <w:separator/>
      </w:r>
    </w:p>
  </w:footnote>
  <w:footnote w:type="continuationSeparator" w:id="0">
    <w:p w14:paraId="5214FB44" w14:textId="77777777" w:rsidR="000011E5" w:rsidRDefault="000011E5" w:rsidP="00E40676">
      <w:r>
        <w:continuationSeparator/>
      </w:r>
    </w:p>
  </w:footnote>
  <w:footnote w:type="continuationNotice" w:id="1">
    <w:p w14:paraId="12851E04" w14:textId="77777777" w:rsidR="000011E5" w:rsidRDefault="000011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8A33B7" w14:textId="77777777" w:rsidR="00E40676" w:rsidRDefault="00E40676" w:rsidP="00E40676">
    <w:r>
      <w:rPr>
        <w:noProof/>
      </w:rPr>
      <w:drawing>
        <wp:anchor distT="0" distB="0" distL="114300" distR="114300" simplePos="0" relativeHeight="251658240" behindDoc="0" locked="0" layoutInCell="1" allowOverlap="1" wp14:anchorId="544F0EF5" wp14:editId="77FDC09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083600" cy="108360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oss Road School Logo 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108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23EEE54C" w14:textId="77777777" w:rsidR="00E40676" w:rsidRDefault="00E40676" w:rsidP="00E40676"/>
  <w:p w14:paraId="1EDF6B27" w14:textId="77777777" w:rsidR="00E40676" w:rsidRPr="00E40676" w:rsidRDefault="00E40676" w:rsidP="00E40676">
    <w:pPr>
      <w:rPr>
        <w:rFonts w:ascii="Garamond" w:eastAsia="Times New Roman" w:hAnsi="Garamond" w:cs="Times New Roman"/>
        <w:b/>
        <w:bCs/>
        <w:color w:val="444444"/>
        <w:spacing w:val="-15"/>
        <w:sz w:val="54"/>
        <w:szCs w:val="54"/>
        <w:lang w:val="en-CA"/>
      </w:rPr>
    </w:pPr>
    <w:r w:rsidRPr="00E40676">
      <w:rPr>
        <w:rFonts w:ascii="Garamond" w:eastAsia="Times New Roman" w:hAnsi="Garamond" w:cs="Times New Roman"/>
        <w:b/>
        <w:bCs/>
        <w:color w:val="444444"/>
        <w:spacing w:val="-15"/>
        <w:sz w:val="54"/>
        <w:szCs w:val="54"/>
        <w:lang w:val="en-CA"/>
      </w:rPr>
      <w:t>École Ross Road Elementary</w:t>
    </w:r>
  </w:p>
  <w:p w14:paraId="7C1E8923" w14:textId="77777777" w:rsidR="00E40676" w:rsidRPr="00E40676" w:rsidRDefault="00E40676" w:rsidP="00E40676">
    <w:pPr>
      <w:rPr>
        <w:rFonts w:ascii="Garamond" w:eastAsia="Times New Roman" w:hAnsi="Garamond" w:cs="Times New Roman"/>
        <w:iCs/>
        <w:color w:val="999999"/>
        <w:sz w:val="36"/>
        <w:szCs w:val="36"/>
        <w:lang w:val="en-CA"/>
      </w:rPr>
    </w:pPr>
    <w:r w:rsidRPr="00E40676">
      <w:rPr>
        <w:rFonts w:ascii="Garamond" w:eastAsia="Times New Roman" w:hAnsi="Garamond" w:cs="Times New Roman"/>
        <w:iCs/>
        <w:color w:val="999999"/>
        <w:sz w:val="36"/>
        <w:szCs w:val="36"/>
        <w:lang w:val="en-CA"/>
      </w:rPr>
      <w:t>North Vancouver School District</w:t>
    </w:r>
  </w:p>
  <w:p w14:paraId="3A7FF8FA" w14:textId="77777777" w:rsidR="00E40676" w:rsidRDefault="00E406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976F9E"/>
    <w:multiLevelType w:val="multilevel"/>
    <w:tmpl w:val="9B1E68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FB76C1"/>
    <w:multiLevelType w:val="hybridMultilevel"/>
    <w:tmpl w:val="AB22AF6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E2816CB"/>
    <w:multiLevelType w:val="hybridMultilevel"/>
    <w:tmpl w:val="1278D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164055"/>
    <w:multiLevelType w:val="multilevel"/>
    <w:tmpl w:val="6DEC91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E1478A"/>
    <w:multiLevelType w:val="multilevel"/>
    <w:tmpl w:val="57F6CF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1E0FDC"/>
    <w:multiLevelType w:val="multilevel"/>
    <w:tmpl w:val="536CAA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26667E"/>
    <w:multiLevelType w:val="multilevel"/>
    <w:tmpl w:val="5770DE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E50CB4"/>
    <w:multiLevelType w:val="hybridMultilevel"/>
    <w:tmpl w:val="FBCA1FAA"/>
    <w:lvl w:ilvl="0" w:tplc="0409000F">
      <w:start w:val="1"/>
      <w:numFmt w:val="decimal"/>
      <w:lvlText w:val="%1."/>
      <w:lvlJc w:val="left"/>
      <w:pPr>
        <w:ind w:left="13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6" w:hanging="360"/>
      </w:pPr>
    </w:lvl>
    <w:lvl w:ilvl="2" w:tplc="0409001B" w:tentative="1">
      <w:start w:val="1"/>
      <w:numFmt w:val="lowerRoman"/>
      <w:lvlText w:val="%3."/>
      <w:lvlJc w:val="right"/>
      <w:pPr>
        <w:ind w:left="2836" w:hanging="180"/>
      </w:pPr>
    </w:lvl>
    <w:lvl w:ilvl="3" w:tplc="0409000F" w:tentative="1">
      <w:start w:val="1"/>
      <w:numFmt w:val="decimal"/>
      <w:lvlText w:val="%4."/>
      <w:lvlJc w:val="left"/>
      <w:pPr>
        <w:ind w:left="3556" w:hanging="360"/>
      </w:pPr>
    </w:lvl>
    <w:lvl w:ilvl="4" w:tplc="04090019" w:tentative="1">
      <w:start w:val="1"/>
      <w:numFmt w:val="lowerLetter"/>
      <w:lvlText w:val="%5."/>
      <w:lvlJc w:val="left"/>
      <w:pPr>
        <w:ind w:left="4276" w:hanging="360"/>
      </w:pPr>
    </w:lvl>
    <w:lvl w:ilvl="5" w:tplc="0409001B" w:tentative="1">
      <w:start w:val="1"/>
      <w:numFmt w:val="lowerRoman"/>
      <w:lvlText w:val="%6."/>
      <w:lvlJc w:val="right"/>
      <w:pPr>
        <w:ind w:left="4996" w:hanging="180"/>
      </w:pPr>
    </w:lvl>
    <w:lvl w:ilvl="6" w:tplc="0409000F" w:tentative="1">
      <w:start w:val="1"/>
      <w:numFmt w:val="decimal"/>
      <w:lvlText w:val="%7."/>
      <w:lvlJc w:val="left"/>
      <w:pPr>
        <w:ind w:left="5716" w:hanging="360"/>
      </w:pPr>
    </w:lvl>
    <w:lvl w:ilvl="7" w:tplc="04090019" w:tentative="1">
      <w:start w:val="1"/>
      <w:numFmt w:val="lowerLetter"/>
      <w:lvlText w:val="%8."/>
      <w:lvlJc w:val="left"/>
      <w:pPr>
        <w:ind w:left="6436" w:hanging="360"/>
      </w:pPr>
    </w:lvl>
    <w:lvl w:ilvl="8" w:tplc="0409001B" w:tentative="1">
      <w:start w:val="1"/>
      <w:numFmt w:val="lowerRoman"/>
      <w:lvlText w:val="%9."/>
      <w:lvlJc w:val="right"/>
      <w:pPr>
        <w:ind w:left="7156" w:hanging="180"/>
      </w:pPr>
    </w:lvl>
  </w:abstractNum>
  <w:abstractNum w:abstractNumId="8" w15:restartNumberingAfterBreak="0">
    <w:nsid w:val="466669D5"/>
    <w:multiLevelType w:val="multilevel"/>
    <w:tmpl w:val="CD3E80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E73F44"/>
    <w:multiLevelType w:val="multilevel"/>
    <w:tmpl w:val="9EA818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DF0F13"/>
    <w:multiLevelType w:val="multilevel"/>
    <w:tmpl w:val="FCCCA7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363685"/>
    <w:multiLevelType w:val="hybridMultilevel"/>
    <w:tmpl w:val="AF12CEC4"/>
    <w:lvl w:ilvl="0" w:tplc="027EEA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11"/>
  </w:num>
  <w:num w:numId="5">
    <w:abstractNumId w:val="3"/>
  </w:num>
  <w:num w:numId="6">
    <w:abstractNumId w:val="10"/>
  </w:num>
  <w:num w:numId="7">
    <w:abstractNumId w:val="0"/>
  </w:num>
  <w:num w:numId="8">
    <w:abstractNumId w:val="8"/>
  </w:num>
  <w:num w:numId="9">
    <w:abstractNumId w:val="5"/>
  </w:num>
  <w:num w:numId="10">
    <w:abstractNumId w:val="9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24F"/>
    <w:rsid w:val="000011E5"/>
    <w:rsid w:val="00004ADE"/>
    <w:rsid w:val="00046811"/>
    <w:rsid w:val="00094955"/>
    <w:rsid w:val="000B46E4"/>
    <w:rsid w:val="00143C26"/>
    <w:rsid w:val="001625A9"/>
    <w:rsid w:val="001A4368"/>
    <w:rsid w:val="001C471B"/>
    <w:rsid w:val="00246B37"/>
    <w:rsid w:val="0025371B"/>
    <w:rsid w:val="002B7D3A"/>
    <w:rsid w:val="002E02B8"/>
    <w:rsid w:val="00397D33"/>
    <w:rsid w:val="003D5F56"/>
    <w:rsid w:val="00427512"/>
    <w:rsid w:val="00451C35"/>
    <w:rsid w:val="00456FF8"/>
    <w:rsid w:val="004614F4"/>
    <w:rsid w:val="00491175"/>
    <w:rsid w:val="004E760D"/>
    <w:rsid w:val="005279B7"/>
    <w:rsid w:val="00531E50"/>
    <w:rsid w:val="00577ECA"/>
    <w:rsid w:val="00584C7E"/>
    <w:rsid w:val="005C22D9"/>
    <w:rsid w:val="006136FF"/>
    <w:rsid w:val="00667B1E"/>
    <w:rsid w:val="0069495B"/>
    <w:rsid w:val="006C0AF8"/>
    <w:rsid w:val="006E558D"/>
    <w:rsid w:val="0070029C"/>
    <w:rsid w:val="0072208E"/>
    <w:rsid w:val="00737DCE"/>
    <w:rsid w:val="00753FC3"/>
    <w:rsid w:val="0080224F"/>
    <w:rsid w:val="00811E02"/>
    <w:rsid w:val="00853A28"/>
    <w:rsid w:val="00880D4D"/>
    <w:rsid w:val="008949D0"/>
    <w:rsid w:val="009249E4"/>
    <w:rsid w:val="00935536"/>
    <w:rsid w:val="00984477"/>
    <w:rsid w:val="0099231A"/>
    <w:rsid w:val="00992D36"/>
    <w:rsid w:val="009E0742"/>
    <w:rsid w:val="00A365FA"/>
    <w:rsid w:val="00A6680C"/>
    <w:rsid w:val="00A915CC"/>
    <w:rsid w:val="00A97376"/>
    <w:rsid w:val="00AF29EA"/>
    <w:rsid w:val="00AF6D0C"/>
    <w:rsid w:val="00B7387A"/>
    <w:rsid w:val="00B742B0"/>
    <w:rsid w:val="00BA3BA6"/>
    <w:rsid w:val="00BB35AE"/>
    <w:rsid w:val="00C275E5"/>
    <w:rsid w:val="00CC7BFD"/>
    <w:rsid w:val="00CF3A72"/>
    <w:rsid w:val="00DE25A7"/>
    <w:rsid w:val="00E40676"/>
    <w:rsid w:val="00E80861"/>
    <w:rsid w:val="00EB6FC4"/>
    <w:rsid w:val="00F04C97"/>
    <w:rsid w:val="00F07FD0"/>
    <w:rsid w:val="00F242BA"/>
    <w:rsid w:val="00F26B60"/>
    <w:rsid w:val="00F30DBF"/>
    <w:rsid w:val="00F518B7"/>
    <w:rsid w:val="00F53E40"/>
    <w:rsid w:val="00F91BD5"/>
    <w:rsid w:val="00FC2FC6"/>
    <w:rsid w:val="00FD3820"/>
    <w:rsid w:val="00FE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04F02"/>
  <w15:chartTrackingRefBased/>
  <w15:docId w15:val="{E4B669CE-CA48-024B-8A06-57BF0D82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3">
    <w:name w:val="s3"/>
    <w:basedOn w:val="Normal"/>
    <w:rsid w:val="00E4067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styleId="NormalWeb">
    <w:name w:val="Normal (Web)"/>
    <w:basedOn w:val="Normal"/>
    <w:uiPriority w:val="99"/>
    <w:semiHidden/>
    <w:unhideWhenUsed/>
    <w:rsid w:val="00E4067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E406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0676"/>
  </w:style>
  <w:style w:type="paragraph" w:styleId="Footer">
    <w:name w:val="footer"/>
    <w:basedOn w:val="Normal"/>
    <w:link w:val="FooterChar"/>
    <w:uiPriority w:val="99"/>
    <w:unhideWhenUsed/>
    <w:rsid w:val="00E406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0676"/>
  </w:style>
  <w:style w:type="paragraph" w:styleId="ListParagraph">
    <w:name w:val="List Paragraph"/>
    <w:basedOn w:val="Normal"/>
    <w:uiPriority w:val="34"/>
    <w:qFormat/>
    <w:rsid w:val="00992D36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531E50"/>
  </w:style>
  <w:style w:type="character" w:styleId="Hyperlink">
    <w:name w:val="Hyperlink"/>
    <w:basedOn w:val="DefaultParagraphFont"/>
    <w:uiPriority w:val="99"/>
    <w:semiHidden/>
    <w:unhideWhenUsed/>
    <w:rsid w:val="00A915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7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2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92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10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87789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7723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52392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648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0749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063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9334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0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876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f1c0ca497976635a/Ross%20Road%20PAC/2018-2019/Executive%20Meetings/PAC%20Executive%20Meeting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97AF9A6-77A7-CC4E-9DFB-07532340A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PAC%20Executive%20Meeting%20Template.dotx</Template>
  <TotalTime>32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Rimrock Consulting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Munro</dc:creator>
  <cp:keywords/>
  <dc:description/>
  <cp:lastModifiedBy>Linda Munro</cp:lastModifiedBy>
  <cp:revision>35</cp:revision>
  <dcterms:created xsi:type="dcterms:W3CDTF">2018-10-18T00:03:00Z</dcterms:created>
  <dcterms:modified xsi:type="dcterms:W3CDTF">2018-10-19T07:00:00Z</dcterms:modified>
</cp:coreProperties>
</file>